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665CE" w14:textId="77777777" w:rsidR="00134718" w:rsidRDefault="00134718" w:rsidP="00877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28BC16E" w14:textId="77777777" w:rsidR="00134718" w:rsidRDefault="00134718" w:rsidP="00877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1F58B97" w14:textId="2DF846A9" w:rsidR="00134718" w:rsidRDefault="00134718" w:rsidP="00877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№2</w:t>
      </w:r>
    </w:p>
    <w:p w14:paraId="28BB874F" w14:textId="2EC86FF0" w:rsidR="00134718" w:rsidRDefault="00134718" w:rsidP="00877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</w:t>
      </w:r>
    </w:p>
    <w:p w14:paraId="0F3944C4" w14:textId="77777777" w:rsidR="00134718" w:rsidRDefault="00134718" w:rsidP="00877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788F83A" w14:textId="1EAD3EC8" w:rsidR="00877076" w:rsidRPr="00877076" w:rsidRDefault="00877076" w:rsidP="00877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77076">
        <w:rPr>
          <w:rFonts w:ascii="Times New Roman" w:hAnsi="Times New Roman"/>
          <w:sz w:val="24"/>
          <w:szCs w:val="24"/>
        </w:rPr>
        <w:t xml:space="preserve">от </w:t>
      </w:r>
      <w:r w:rsidR="00134718">
        <w:rPr>
          <w:rFonts w:ascii="Times New Roman" w:hAnsi="Times New Roman"/>
          <w:sz w:val="24"/>
          <w:szCs w:val="24"/>
        </w:rPr>
        <w:t>«__</w:t>
      </w:r>
      <w:proofErr w:type="gramStart"/>
      <w:r w:rsidR="00134718">
        <w:rPr>
          <w:rFonts w:ascii="Times New Roman" w:hAnsi="Times New Roman"/>
          <w:sz w:val="24"/>
          <w:szCs w:val="24"/>
        </w:rPr>
        <w:t>_»</w:t>
      </w:r>
      <w:r w:rsidRPr="00877076">
        <w:rPr>
          <w:rFonts w:ascii="Times New Roman" w:hAnsi="Times New Roman"/>
          <w:sz w:val="24"/>
          <w:szCs w:val="24"/>
        </w:rPr>
        <w:t>_</w:t>
      </w:r>
      <w:proofErr w:type="gramEnd"/>
      <w:r w:rsidRPr="00877076">
        <w:rPr>
          <w:rFonts w:ascii="Times New Roman" w:hAnsi="Times New Roman"/>
          <w:sz w:val="24"/>
          <w:szCs w:val="24"/>
        </w:rPr>
        <w:t xml:space="preserve">_______ ____ г. </w:t>
      </w:r>
      <w:r w:rsidR="00134718">
        <w:rPr>
          <w:rFonts w:ascii="Times New Roman" w:hAnsi="Times New Roman"/>
          <w:sz w:val="24"/>
          <w:szCs w:val="24"/>
        </w:rPr>
        <w:t>№</w:t>
      </w:r>
      <w:r w:rsidRPr="00877076">
        <w:rPr>
          <w:rFonts w:ascii="Times New Roman" w:hAnsi="Times New Roman"/>
          <w:sz w:val="24"/>
          <w:szCs w:val="24"/>
        </w:rPr>
        <w:t xml:space="preserve"> ___</w:t>
      </w:r>
    </w:p>
    <w:p w14:paraId="1CA7A2FD" w14:textId="77777777" w:rsidR="00877076" w:rsidRPr="00877076" w:rsidRDefault="00877076" w:rsidP="00877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0C7D1F" w14:textId="77777777" w:rsidR="00134718" w:rsidRDefault="00134718" w:rsidP="00877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D6E4B5" w14:textId="3A6C1FCB" w:rsidR="00877076" w:rsidRPr="00877076" w:rsidRDefault="00877076" w:rsidP="00877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7076">
        <w:rPr>
          <w:rFonts w:ascii="Times New Roman" w:hAnsi="Times New Roman"/>
          <w:b/>
          <w:bCs/>
          <w:sz w:val="24"/>
          <w:szCs w:val="24"/>
        </w:rPr>
        <w:t>Акт выполненных</w:t>
      </w:r>
      <w:r w:rsidR="001347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77076">
        <w:rPr>
          <w:rFonts w:ascii="Times New Roman" w:hAnsi="Times New Roman"/>
          <w:b/>
          <w:bCs/>
          <w:sz w:val="24"/>
          <w:szCs w:val="24"/>
        </w:rPr>
        <w:t xml:space="preserve">работ </w:t>
      </w:r>
      <w:r w:rsidR="00134718">
        <w:rPr>
          <w:rFonts w:ascii="Times New Roman" w:hAnsi="Times New Roman"/>
          <w:b/>
          <w:bCs/>
          <w:sz w:val="24"/>
          <w:szCs w:val="24"/>
        </w:rPr>
        <w:t>№</w:t>
      </w:r>
      <w:r w:rsidRPr="00877076">
        <w:rPr>
          <w:rFonts w:ascii="Times New Roman" w:hAnsi="Times New Roman"/>
          <w:b/>
          <w:bCs/>
          <w:color w:val="000000"/>
          <w:sz w:val="24"/>
          <w:szCs w:val="24"/>
        </w:rPr>
        <w:t xml:space="preserve"> _______</w:t>
      </w:r>
    </w:p>
    <w:p w14:paraId="1210C25B" w14:textId="00B512AB" w:rsidR="00877076" w:rsidRPr="00877076" w:rsidRDefault="00877076" w:rsidP="00877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7076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134718">
        <w:rPr>
          <w:rFonts w:ascii="Times New Roman" w:hAnsi="Times New Roman"/>
          <w:b/>
          <w:bCs/>
          <w:sz w:val="24"/>
          <w:szCs w:val="24"/>
        </w:rPr>
        <w:t>«__</w:t>
      </w:r>
      <w:proofErr w:type="gramStart"/>
      <w:r w:rsidR="00134718">
        <w:rPr>
          <w:rFonts w:ascii="Times New Roman" w:hAnsi="Times New Roman"/>
          <w:b/>
          <w:bCs/>
          <w:sz w:val="24"/>
          <w:szCs w:val="24"/>
        </w:rPr>
        <w:t>_»</w:t>
      </w:r>
      <w:r w:rsidRPr="00877076">
        <w:rPr>
          <w:rFonts w:ascii="Times New Roman" w:hAnsi="Times New Roman"/>
          <w:b/>
          <w:bCs/>
          <w:sz w:val="24"/>
          <w:szCs w:val="24"/>
        </w:rPr>
        <w:t>_</w:t>
      </w:r>
      <w:proofErr w:type="gramEnd"/>
      <w:r w:rsidRPr="00877076">
        <w:rPr>
          <w:rFonts w:ascii="Times New Roman" w:hAnsi="Times New Roman"/>
          <w:b/>
          <w:bCs/>
          <w:sz w:val="24"/>
          <w:szCs w:val="24"/>
        </w:rPr>
        <w:t>_________ ____ г.</w:t>
      </w:r>
    </w:p>
    <w:p w14:paraId="27FCE54B" w14:textId="77777777" w:rsidR="00877076" w:rsidRPr="00877076" w:rsidRDefault="00877076" w:rsidP="00877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887862" w14:textId="77777777" w:rsidR="00877076" w:rsidRPr="00877076" w:rsidRDefault="00877076" w:rsidP="00877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7F04AC" w14:textId="23754E97" w:rsidR="00877076" w:rsidRDefault="00877076" w:rsidP="00134718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4718">
        <w:rPr>
          <w:rFonts w:ascii="Times New Roman" w:hAnsi="Times New Roman"/>
          <w:sz w:val="24"/>
          <w:szCs w:val="24"/>
        </w:rPr>
        <w:t xml:space="preserve">В соответствии с Договором _____________ от </w:t>
      </w:r>
      <w:r w:rsidR="00134718" w:rsidRPr="00134718">
        <w:rPr>
          <w:rFonts w:ascii="Times New Roman" w:hAnsi="Times New Roman"/>
          <w:sz w:val="24"/>
          <w:szCs w:val="24"/>
        </w:rPr>
        <w:t>«</w:t>
      </w:r>
      <w:r w:rsidRPr="00134718">
        <w:rPr>
          <w:rFonts w:ascii="Times New Roman" w:hAnsi="Times New Roman"/>
          <w:sz w:val="24"/>
          <w:szCs w:val="24"/>
        </w:rPr>
        <w:t>____</w:t>
      </w:r>
      <w:r w:rsidR="00134718" w:rsidRPr="00134718">
        <w:rPr>
          <w:rFonts w:ascii="Times New Roman" w:hAnsi="Times New Roman"/>
          <w:sz w:val="24"/>
          <w:szCs w:val="24"/>
        </w:rPr>
        <w:t xml:space="preserve">» </w:t>
      </w:r>
      <w:r w:rsidRPr="00134718">
        <w:rPr>
          <w:rFonts w:ascii="Times New Roman" w:hAnsi="Times New Roman"/>
          <w:sz w:val="24"/>
          <w:szCs w:val="24"/>
        </w:rPr>
        <w:t xml:space="preserve">___________ ____ г. </w:t>
      </w:r>
      <w:r w:rsidR="00134718" w:rsidRPr="00134718">
        <w:rPr>
          <w:rFonts w:ascii="Times New Roman" w:hAnsi="Times New Roman"/>
          <w:sz w:val="24"/>
          <w:szCs w:val="24"/>
        </w:rPr>
        <w:t>№</w:t>
      </w:r>
      <w:r w:rsidRPr="00134718">
        <w:rPr>
          <w:rFonts w:ascii="Times New Roman" w:hAnsi="Times New Roman"/>
          <w:sz w:val="24"/>
          <w:szCs w:val="24"/>
        </w:rPr>
        <w:t xml:space="preserve"> _______ </w:t>
      </w:r>
      <w:r w:rsidRPr="00134718">
        <w:rPr>
          <w:rFonts w:ascii="Times New Roman" w:hAnsi="Times New Roman"/>
          <w:color w:val="000000"/>
          <w:sz w:val="24"/>
          <w:szCs w:val="24"/>
        </w:rPr>
        <w:t xml:space="preserve">Исполнителем всего выполнено </w:t>
      </w:r>
      <w:proofErr w:type="gramStart"/>
      <w:r w:rsidRPr="00134718">
        <w:rPr>
          <w:rFonts w:ascii="Times New Roman" w:hAnsi="Times New Roman"/>
          <w:color w:val="000000"/>
          <w:sz w:val="24"/>
          <w:szCs w:val="24"/>
        </w:rPr>
        <w:t xml:space="preserve">работ </w:t>
      </w:r>
      <w:r w:rsidR="00134718" w:rsidRPr="001347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34718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134718">
        <w:rPr>
          <w:rFonts w:ascii="Times New Roman" w:hAnsi="Times New Roman"/>
          <w:color w:val="000000"/>
          <w:sz w:val="24"/>
          <w:szCs w:val="24"/>
        </w:rPr>
        <w:t xml:space="preserve"> сумму: ________ (_______</w:t>
      </w:r>
      <w:r w:rsidR="00134718" w:rsidRPr="00134718">
        <w:rPr>
          <w:rFonts w:ascii="Times New Roman" w:hAnsi="Times New Roman"/>
          <w:color w:val="000000"/>
          <w:sz w:val="24"/>
          <w:szCs w:val="24"/>
        </w:rPr>
        <w:t>__________) рублей, в том числе</w:t>
      </w:r>
      <w:r w:rsidR="00613799">
        <w:rPr>
          <w:rFonts w:ascii="Times New Roman" w:hAnsi="Times New Roman"/>
          <w:color w:val="000000"/>
          <w:sz w:val="24"/>
          <w:szCs w:val="24"/>
        </w:rPr>
        <w:t>:</w:t>
      </w:r>
    </w:p>
    <w:p w14:paraId="6654C89A" w14:textId="49D3D957" w:rsidR="00613799" w:rsidRPr="00134718" w:rsidRDefault="00613799" w:rsidP="00613799">
      <w:pPr>
        <w:pStyle w:val="a7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BC9F77" w14:textId="77777777" w:rsidR="00134718" w:rsidRPr="00134718" w:rsidRDefault="00134718" w:rsidP="00134718">
      <w:pPr>
        <w:pStyle w:val="a7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</w:p>
    <w:p w14:paraId="45E2EF62" w14:textId="637D34AB" w:rsidR="00877076" w:rsidRPr="00877076" w:rsidRDefault="00877076" w:rsidP="008770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77076">
        <w:rPr>
          <w:rFonts w:ascii="Times New Roman" w:hAnsi="Times New Roman"/>
          <w:sz w:val="24"/>
          <w:szCs w:val="24"/>
        </w:rPr>
        <w:t>2. Вышеперечисленные работы</w:t>
      </w:r>
      <w:r w:rsidRPr="0087707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877076">
        <w:rPr>
          <w:rFonts w:ascii="Times New Roman" w:hAnsi="Times New Roman"/>
          <w:color w:val="000000"/>
          <w:sz w:val="24"/>
          <w:szCs w:val="24"/>
        </w:rPr>
        <w:t>выполнены  в</w:t>
      </w:r>
      <w:proofErr w:type="gramEnd"/>
      <w:r w:rsidRPr="00877076">
        <w:rPr>
          <w:rFonts w:ascii="Times New Roman" w:hAnsi="Times New Roman"/>
          <w:color w:val="000000"/>
          <w:sz w:val="24"/>
          <w:szCs w:val="24"/>
        </w:rPr>
        <w:t xml:space="preserve"> срок.</w:t>
      </w:r>
    </w:p>
    <w:p w14:paraId="2E066595" w14:textId="77777777" w:rsidR="00877076" w:rsidRPr="00877076" w:rsidRDefault="00877076" w:rsidP="00877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F50A4C" w14:textId="5A9CD2B2" w:rsidR="00877076" w:rsidRPr="00877076" w:rsidRDefault="00877076" w:rsidP="008770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77076">
        <w:rPr>
          <w:rFonts w:ascii="Times New Roman" w:hAnsi="Times New Roman"/>
          <w:sz w:val="24"/>
          <w:szCs w:val="24"/>
        </w:rPr>
        <w:t>3. Стороны взаимных претензий не имеют.</w:t>
      </w:r>
    </w:p>
    <w:p w14:paraId="2C98C2D4" w14:textId="77777777" w:rsidR="00877076" w:rsidRPr="00877076" w:rsidRDefault="00877076" w:rsidP="00877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7701D9" w14:textId="4D4BDFA3" w:rsidR="00877076" w:rsidRPr="00877076" w:rsidRDefault="00877076" w:rsidP="008770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F8EE2F0" w14:textId="77777777" w:rsidR="00877076" w:rsidRPr="00877076" w:rsidRDefault="00877076" w:rsidP="00877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877076" w:rsidRPr="00877076" w14:paraId="5162DFAD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7A4C377" w14:textId="4DC508E1" w:rsidR="00877076" w:rsidRPr="00877076" w:rsidRDefault="00613799" w:rsidP="0087707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Плательщик</w:t>
            </w:r>
            <w:r w:rsidR="00877076" w:rsidRPr="0087707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6EB8180" w14:textId="77777777" w:rsidR="00877076" w:rsidRPr="00877076" w:rsidRDefault="00877076" w:rsidP="0087707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3D3DA19" w14:textId="59D54282" w:rsidR="00877076" w:rsidRPr="00877076" w:rsidRDefault="00877076" w:rsidP="00613799">
            <w:pPr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770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Исполнитель:</w:t>
            </w:r>
          </w:p>
        </w:tc>
      </w:tr>
      <w:tr w:rsidR="00877076" w:rsidRPr="00877076" w14:paraId="7129F694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92BCD95" w14:textId="308A7E8A" w:rsidR="00877076" w:rsidRPr="00877076" w:rsidRDefault="00613799" w:rsidP="00613799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877076" w:rsidRPr="00877076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877076" w:rsidRPr="00877076">
              <w:rPr>
                <w:rFonts w:ascii="Times New Roman" w:hAnsi="Times New Roman"/>
                <w:sz w:val="24"/>
                <w:szCs w:val="24"/>
              </w:rPr>
              <w:t>___________ ____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07AAFE3" w14:textId="77777777" w:rsidR="00877076" w:rsidRPr="00877076" w:rsidRDefault="00877076" w:rsidP="0087707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DBA5A5F" w14:textId="5E86C27B" w:rsidR="00877076" w:rsidRPr="00877076" w:rsidRDefault="00613799" w:rsidP="00613799">
            <w:pPr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877076" w:rsidRPr="00877076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bookmarkStart w:id="0" w:name="_GoBack"/>
            <w:bookmarkEnd w:id="0"/>
            <w:r w:rsidR="00877076" w:rsidRPr="00877076">
              <w:rPr>
                <w:rFonts w:ascii="Times New Roman" w:hAnsi="Times New Roman"/>
                <w:sz w:val="24"/>
                <w:szCs w:val="24"/>
              </w:rPr>
              <w:t>___________ ____ г.</w:t>
            </w:r>
          </w:p>
        </w:tc>
      </w:tr>
      <w:tr w:rsidR="00877076" w:rsidRPr="00877076" w14:paraId="5F25B1D5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E0410A3" w14:textId="77777777" w:rsidR="00613799" w:rsidRDefault="00877076" w:rsidP="0087707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7076">
              <w:rPr>
                <w:rFonts w:ascii="Times New Roman" w:hAnsi="Times New Roman"/>
                <w:color w:val="000000"/>
                <w:sz w:val="24"/>
                <w:szCs w:val="24"/>
              </w:rPr>
              <w:t>__________</w:t>
            </w:r>
            <w:r w:rsidR="0061379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  <w:p w14:paraId="6682D4A8" w14:textId="77777777" w:rsidR="00613799" w:rsidRDefault="00613799" w:rsidP="0087707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</w:t>
            </w:r>
          </w:p>
          <w:p w14:paraId="71E5921C" w14:textId="701165FF" w:rsidR="00877076" w:rsidRPr="00877076" w:rsidRDefault="00877076" w:rsidP="0087707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1379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(наименование должности</w:t>
            </w:r>
            <w:r w:rsidRPr="008770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F23303D" w14:textId="77777777" w:rsidR="00877076" w:rsidRPr="00877076" w:rsidRDefault="00877076" w:rsidP="0087707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3EE9898" w14:textId="5F96A889" w:rsidR="00613799" w:rsidRPr="00613799" w:rsidRDefault="00877076" w:rsidP="00613799">
            <w:pPr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3799">
              <w:rPr>
                <w:rFonts w:ascii="Times New Roman" w:hAnsi="Times New Roman"/>
                <w:color w:val="000000"/>
                <w:sz w:val="20"/>
                <w:szCs w:val="20"/>
              </w:rPr>
              <w:t>_________</w:t>
            </w:r>
            <w:r w:rsidR="00613799" w:rsidRPr="00613799">
              <w:rPr>
                <w:rFonts w:ascii="Times New Roman" w:hAnsi="Times New Roman"/>
                <w:color w:val="000000"/>
                <w:sz w:val="20"/>
                <w:szCs w:val="20"/>
              </w:rPr>
              <w:t>_________</w:t>
            </w:r>
            <w:r w:rsidR="00613799">
              <w:rPr>
                <w:rFonts w:ascii="Times New Roman" w:hAnsi="Times New Roman"/>
                <w:color w:val="000000"/>
                <w:sz w:val="20"/>
                <w:szCs w:val="20"/>
              </w:rPr>
              <w:t>______</w:t>
            </w:r>
            <w:r w:rsidR="00613799" w:rsidRPr="00613799">
              <w:rPr>
                <w:rFonts w:ascii="Times New Roman" w:hAnsi="Times New Roman"/>
                <w:color w:val="000000"/>
                <w:sz w:val="20"/>
                <w:szCs w:val="20"/>
              </w:rPr>
              <w:t>___</w:t>
            </w:r>
          </w:p>
          <w:p w14:paraId="50F43B93" w14:textId="6875685A" w:rsidR="00613799" w:rsidRPr="00613799" w:rsidRDefault="00613799" w:rsidP="00613799">
            <w:pPr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3799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  <w:r w:rsidRPr="00613799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  <w:p w14:paraId="53FE5592" w14:textId="5AE8FA5E" w:rsidR="00877076" w:rsidRPr="00613799" w:rsidRDefault="00877076" w:rsidP="00613799">
            <w:pPr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37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379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(наименование должности)</w:t>
            </w:r>
          </w:p>
        </w:tc>
      </w:tr>
      <w:tr w:rsidR="00877076" w:rsidRPr="00877076" w14:paraId="0A769782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4241285" w14:textId="77777777" w:rsidR="00877076" w:rsidRPr="00877076" w:rsidRDefault="00877076" w:rsidP="0087707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76">
              <w:rPr>
                <w:rFonts w:ascii="Times New Roman" w:hAnsi="Times New Roman"/>
                <w:sz w:val="24"/>
                <w:szCs w:val="24"/>
              </w:rPr>
              <w:t xml:space="preserve">______/__________ </w:t>
            </w:r>
            <w:r w:rsidRPr="0061379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E73F80" w14:textId="77777777" w:rsidR="00877076" w:rsidRPr="00877076" w:rsidRDefault="00877076" w:rsidP="0087707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07BDA67" w14:textId="0DC7EBA3" w:rsidR="00877076" w:rsidRPr="00613799" w:rsidRDefault="00613799" w:rsidP="00613799">
            <w:pPr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877076" w:rsidRPr="00613799">
              <w:rPr>
                <w:rFonts w:ascii="Times New Roman" w:hAnsi="Times New Roman"/>
                <w:sz w:val="20"/>
                <w:szCs w:val="20"/>
              </w:rPr>
              <w:t xml:space="preserve">______/__________ </w:t>
            </w:r>
            <w:r w:rsidR="00877076" w:rsidRPr="0061379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(подпись/Ф.И.О.)</w:t>
            </w:r>
          </w:p>
        </w:tc>
      </w:tr>
    </w:tbl>
    <w:p w14:paraId="1ECADAC7" w14:textId="77777777" w:rsidR="00524F4F" w:rsidRPr="00877076" w:rsidRDefault="00524F4F" w:rsidP="00877076">
      <w:pPr>
        <w:rPr>
          <w:rFonts w:ascii="Times New Roman" w:hAnsi="Times New Roman"/>
          <w:sz w:val="24"/>
          <w:szCs w:val="24"/>
        </w:rPr>
      </w:pPr>
    </w:p>
    <w:sectPr w:rsidR="00524F4F" w:rsidRPr="00877076" w:rsidSect="00C66BAB">
      <w:pgSz w:w="11906" w:h="16838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558AC" w14:textId="77777777" w:rsidR="00C03E59" w:rsidRDefault="00C03E59" w:rsidP="00C66BAB">
      <w:pPr>
        <w:spacing w:after="0" w:line="240" w:lineRule="auto"/>
      </w:pPr>
      <w:r>
        <w:separator/>
      </w:r>
    </w:p>
  </w:endnote>
  <w:endnote w:type="continuationSeparator" w:id="0">
    <w:p w14:paraId="16A2A44D" w14:textId="77777777" w:rsidR="00C03E59" w:rsidRDefault="00C03E59" w:rsidP="00C6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A5E27" w14:textId="77777777" w:rsidR="00C03E59" w:rsidRDefault="00C03E59" w:rsidP="00C66BAB">
      <w:pPr>
        <w:spacing w:after="0" w:line="240" w:lineRule="auto"/>
      </w:pPr>
      <w:r>
        <w:separator/>
      </w:r>
    </w:p>
  </w:footnote>
  <w:footnote w:type="continuationSeparator" w:id="0">
    <w:p w14:paraId="0DEF479A" w14:textId="77777777" w:rsidR="00C03E59" w:rsidRDefault="00C03E59" w:rsidP="00C66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B28DD"/>
    <w:multiLevelType w:val="hybridMultilevel"/>
    <w:tmpl w:val="EEF261E2"/>
    <w:lvl w:ilvl="0" w:tplc="7B9C96E8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4E6"/>
    <w:rsid w:val="00022479"/>
    <w:rsid w:val="000407EA"/>
    <w:rsid w:val="00134718"/>
    <w:rsid w:val="00135135"/>
    <w:rsid w:val="00262320"/>
    <w:rsid w:val="002737D2"/>
    <w:rsid w:val="002D0FA8"/>
    <w:rsid w:val="002E3D51"/>
    <w:rsid w:val="002F1EB1"/>
    <w:rsid w:val="00386B3F"/>
    <w:rsid w:val="003A2B3E"/>
    <w:rsid w:val="003C398E"/>
    <w:rsid w:val="00524F4F"/>
    <w:rsid w:val="00533186"/>
    <w:rsid w:val="00550DE5"/>
    <w:rsid w:val="005D33F0"/>
    <w:rsid w:val="005F7D69"/>
    <w:rsid w:val="00613799"/>
    <w:rsid w:val="00691F76"/>
    <w:rsid w:val="00796EB0"/>
    <w:rsid w:val="007B0462"/>
    <w:rsid w:val="00877076"/>
    <w:rsid w:val="008A64E6"/>
    <w:rsid w:val="008F4353"/>
    <w:rsid w:val="009327EC"/>
    <w:rsid w:val="009F1538"/>
    <w:rsid w:val="00A11B6F"/>
    <w:rsid w:val="00A80F4F"/>
    <w:rsid w:val="00AB5069"/>
    <w:rsid w:val="00AB51BA"/>
    <w:rsid w:val="00B06746"/>
    <w:rsid w:val="00B50857"/>
    <w:rsid w:val="00BA54CF"/>
    <w:rsid w:val="00C03E59"/>
    <w:rsid w:val="00C66BAB"/>
    <w:rsid w:val="00D42EFA"/>
    <w:rsid w:val="00E13B9A"/>
    <w:rsid w:val="00E50B6E"/>
    <w:rsid w:val="00EE6B7F"/>
    <w:rsid w:val="00F8200F"/>
    <w:rsid w:val="00FA561A"/>
    <w:rsid w:val="00FF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B1A32D"/>
  <w14:defaultImageDpi w14:val="0"/>
  <w15:docId w15:val="{75A58A71-2280-4B77-8AEC-BDE10E15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353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135135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135135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qFormat/>
    <w:rsid w:val="00134718"/>
    <w:pPr>
      <w:ind w:left="720"/>
      <w:contextualSpacing/>
    </w:pPr>
  </w:style>
  <w:style w:type="paragraph" w:styleId="a8">
    <w:name w:val="Balloon Text"/>
    <w:basedOn w:val="a"/>
    <w:link w:val="a9"/>
    <w:rsid w:val="00613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613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AM-SashinaOD\AppData\Roaming\Microsoft\&#1064;&#1072;&#1073;&#1083;&#1086;&#1085;&#1099;\Dot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Dot1</Template>
  <TotalTime>59</TotalTime>
  <Pages>1</Pages>
  <Words>77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Сулина Ирина Игоревна</cp:lastModifiedBy>
  <cp:revision>5</cp:revision>
  <cp:lastPrinted>2026-08-10T13:47:00Z</cp:lastPrinted>
  <dcterms:created xsi:type="dcterms:W3CDTF">2026-05-20T12:48:00Z</dcterms:created>
  <dcterms:modified xsi:type="dcterms:W3CDTF">2026-08-10T14:56:00Z</dcterms:modified>
</cp:coreProperties>
</file>