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E37" w:rsidRDefault="00074E37" w:rsidP="00732A3B">
      <w:pPr>
        <w:spacing w:line="223" w:lineRule="auto"/>
        <w:jc w:val="center"/>
      </w:pPr>
    </w:p>
    <w:p w:rsidR="000A52E5" w:rsidRDefault="000A52E5" w:rsidP="00732A3B">
      <w:pPr>
        <w:spacing w:line="223" w:lineRule="auto"/>
        <w:jc w:val="center"/>
      </w:pPr>
    </w:p>
    <w:p w:rsidR="000A52E5" w:rsidRDefault="000A52E5" w:rsidP="00732A3B">
      <w:pPr>
        <w:spacing w:line="223" w:lineRule="auto"/>
        <w:jc w:val="center"/>
      </w:pPr>
    </w:p>
    <w:p w:rsidR="00074E37" w:rsidRDefault="00074E37" w:rsidP="00732A3B">
      <w:pPr>
        <w:spacing w:line="223" w:lineRule="auto"/>
        <w:jc w:val="center"/>
      </w:pPr>
    </w:p>
    <w:p w:rsidR="00074E37" w:rsidRDefault="00074E37" w:rsidP="00732A3B">
      <w:pPr>
        <w:spacing w:line="223" w:lineRule="auto"/>
        <w:jc w:val="center"/>
      </w:pPr>
    </w:p>
    <w:p w:rsidR="00074E37" w:rsidRDefault="00074E37" w:rsidP="00732A3B">
      <w:pPr>
        <w:spacing w:line="223" w:lineRule="auto"/>
        <w:jc w:val="center"/>
      </w:pPr>
    </w:p>
    <w:p w:rsidR="00732A3B" w:rsidRPr="002B41EB" w:rsidRDefault="00612590" w:rsidP="00732A3B">
      <w:pPr>
        <w:spacing w:line="223" w:lineRule="auto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9" o:spid="_x0000_s1026" type="#_x0000_t202" style="position:absolute;left:0;text-align:left;margin-left:486.65pt;margin-top:6.1pt;width:51.25pt;height:20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">
            <v:textbox>
              <w:txbxContent>
                <w:p w:rsidR="0085303D" w:rsidRDefault="0085303D" w:rsidP="00732A3B">
                  <w:r>
                    <w:t>60</w:t>
                  </w:r>
                </w:p>
              </w:txbxContent>
            </v:textbox>
          </v:shape>
        </w:pict>
      </w:r>
      <w:r w:rsidR="00732A3B" w:rsidRPr="002B41EB">
        <w:t>ОТЧЕТ О ВЫПОЛНЕНИИ</w:t>
      </w:r>
    </w:p>
    <w:p w:rsidR="00732A3B" w:rsidRPr="002B41EB" w:rsidRDefault="00732A3B" w:rsidP="00732A3B">
      <w:pPr>
        <w:spacing w:line="223" w:lineRule="auto"/>
        <w:jc w:val="center"/>
      </w:pPr>
      <w:r w:rsidRPr="002B41EB">
        <w:t>муниципального задания №</w:t>
      </w:r>
      <w:r w:rsidRPr="00E96C94">
        <w:rPr>
          <w:vertAlign w:val="superscript"/>
        </w:rPr>
        <w:t>1</w:t>
      </w:r>
    </w:p>
    <w:p w:rsidR="00732A3B" w:rsidRPr="002B41EB" w:rsidRDefault="00732A3B" w:rsidP="00732A3B">
      <w:pPr>
        <w:spacing w:line="223" w:lineRule="auto"/>
        <w:jc w:val="center"/>
      </w:pPr>
      <w:r w:rsidRPr="002B41EB">
        <w:t>на 20</w:t>
      </w:r>
      <w:r w:rsidR="00D221B8">
        <w:t>2</w:t>
      </w:r>
      <w:r w:rsidR="005D2B7C">
        <w:t>6</w:t>
      </w:r>
      <w:r w:rsidR="00D221B8">
        <w:t xml:space="preserve"> год и плановый период 202</w:t>
      </w:r>
      <w:r w:rsidR="005D2B7C">
        <w:t>7</w:t>
      </w:r>
      <w:r w:rsidRPr="002B41EB">
        <w:t xml:space="preserve"> и 20</w:t>
      </w:r>
      <w:r w:rsidR="00D221B8">
        <w:t>2</w:t>
      </w:r>
      <w:r w:rsidR="005D2B7C">
        <w:t>8</w:t>
      </w:r>
      <w:r w:rsidRPr="002B41EB">
        <w:t xml:space="preserve"> годов</w:t>
      </w:r>
    </w:p>
    <w:p w:rsidR="00732A3B" w:rsidRPr="002B41EB" w:rsidRDefault="00732A3B" w:rsidP="00732A3B">
      <w:pPr>
        <w:spacing w:line="223" w:lineRule="auto"/>
        <w:jc w:val="center"/>
      </w:pPr>
      <w:r>
        <w:t>на «_</w:t>
      </w:r>
      <w:r w:rsidR="00D221B8">
        <w:t>2</w:t>
      </w:r>
      <w:r w:rsidR="005D2B7C">
        <w:t>6</w:t>
      </w:r>
      <w:r>
        <w:t>_</w:t>
      </w:r>
      <w:r w:rsidRPr="002B41EB">
        <w:t xml:space="preserve">» </w:t>
      </w:r>
      <w:proofErr w:type="spellStart"/>
      <w:r w:rsidRPr="002B41EB">
        <w:t>_</w:t>
      </w:r>
      <w:r w:rsidR="00D221B8">
        <w:t>декабря</w:t>
      </w:r>
      <w:proofErr w:type="spellEnd"/>
      <w:r w:rsidRPr="002B41EB">
        <w:t>_ 20</w:t>
      </w:r>
      <w:r w:rsidR="00D221B8">
        <w:t>2</w:t>
      </w:r>
      <w:r w:rsidR="005D2B7C">
        <w:t>5</w:t>
      </w:r>
      <w:r w:rsidRPr="002B41EB">
        <w:t xml:space="preserve"> г.</w:t>
      </w:r>
      <w:r w:rsidRPr="00E96C94">
        <w:rPr>
          <w:vertAlign w:val="superscript"/>
        </w:rPr>
        <w:t>2</w:t>
      </w:r>
    </w:p>
    <w:tbl>
      <w:tblPr>
        <w:tblpPr w:leftFromText="180" w:rightFromText="180" w:vertAnchor="text" w:horzAnchor="margin" w:tblpXSpec="right" w:tblpY="231"/>
        <w:tblW w:w="3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452"/>
      </w:tblGrid>
      <w:tr w:rsidR="00732A3B" w:rsidRPr="008F4987" w:rsidTr="00074E37">
        <w:trPr>
          <w:trHeight w:val="128"/>
        </w:trPr>
        <w:tc>
          <w:tcPr>
            <w:tcW w:w="1560" w:type="dxa"/>
            <w:tcBorders>
              <w:top w:val="nil"/>
              <w:left w:val="nil"/>
              <w:bottom w:val="nil"/>
            </w:tcBorders>
          </w:tcPr>
          <w:p w:rsidR="00732A3B" w:rsidRPr="00E96C94" w:rsidRDefault="00732A3B" w:rsidP="006D0534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</w:tcPr>
          <w:p w:rsidR="00732A3B" w:rsidRPr="00E96C94" w:rsidRDefault="00732A3B" w:rsidP="006D053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Коды</w:t>
            </w:r>
          </w:p>
        </w:tc>
      </w:tr>
      <w:tr w:rsidR="00732A3B" w:rsidRPr="008F4987" w:rsidTr="00074E37">
        <w:trPr>
          <w:trHeight w:val="113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32A3B" w:rsidRPr="00E96C94" w:rsidRDefault="00732A3B" w:rsidP="006D0534">
            <w:pPr>
              <w:spacing w:line="223" w:lineRule="auto"/>
              <w:ind w:left="-142"/>
              <w:jc w:val="right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Форма по ОКУД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32A3B" w:rsidRPr="00E96C94" w:rsidRDefault="00732A3B" w:rsidP="006D0534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0506501</w:t>
            </w:r>
          </w:p>
        </w:tc>
      </w:tr>
      <w:tr w:rsidR="00732A3B" w:rsidRPr="008F4987" w:rsidTr="00074E37">
        <w:trPr>
          <w:trHeight w:val="170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32A3B" w:rsidRPr="00E96C94" w:rsidRDefault="00732A3B" w:rsidP="006D0534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Дата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32A3B" w:rsidRPr="00E96C94" w:rsidRDefault="005D2B7C" w:rsidP="005D2B7C">
            <w:pPr>
              <w:spacing w:line="223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DC6FDC">
              <w:rPr>
                <w:sz w:val="24"/>
                <w:szCs w:val="24"/>
              </w:rPr>
              <w:t>.</w:t>
            </w:r>
            <w:r w:rsidR="00255D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="00DC6FDC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</w:tr>
      <w:tr w:rsidR="00732A3B" w:rsidRPr="008F4987" w:rsidTr="00074E37">
        <w:trPr>
          <w:trHeight w:val="406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732A3B" w:rsidRPr="00E96C94" w:rsidRDefault="00732A3B" w:rsidP="006D0534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Код по сводному реестру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15560" w:rsidRDefault="00074E37" w:rsidP="00A15560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074E37">
              <w:rPr>
                <w:sz w:val="24"/>
                <w:szCs w:val="24"/>
                <w:lang w:eastAsia="en-US"/>
              </w:rPr>
              <w:t>50.Д45.0</w:t>
            </w:r>
          </w:p>
          <w:p w:rsidR="00A15560" w:rsidRPr="00074E37" w:rsidRDefault="00A15560" w:rsidP="00A15560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074E37">
              <w:rPr>
                <w:sz w:val="24"/>
                <w:szCs w:val="24"/>
              </w:rPr>
              <w:t>50.785.0</w:t>
            </w:r>
          </w:p>
          <w:p w:rsidR="00074E37" w:rsidRPr="00E96C94" w:rsidRDefault="00074E37" w:rsidP="006D0534">
            <w:pPr>
              <w:spacing w:line="223" w:lineRule="auto"/>
              <w:jc w:val="center"/>
              <w:rPr>
                <w:sz w:val="24"/>
                <w:szCs w:val="24"/>
              </w:rPr>
            </w:pPr>
          </w:p>
        </w:tc>
      </w:tr>
      <w:tr w:rsidR="00074E37" w:rsidRPr="008F4987" w:rsidTr="00074E37">
        <w:trPr>
          <w:trHeight w:val="170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74E37" w:rsidRPr="00E96C94" w:rsidRDefault="00074E37" w:rsidP="006D0534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По ОКВЭД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E37" w:rsidRPr="008A4D54" w:rsidRDefault="00074E37" w:rsidP="00074E37">
            <w:pPr>
              <w:jc w:val="center"/>
              <w:rPr>
                <w:sz w:val="20"/>
                <w:szCs w:val="20"/>
              </w:rPr>
            </w:pPr>
          </w:p>
        </w:tc>
      </w:tr>
      <w:tr w:rsidR="00074E37" w:rsidRPr="008F4987" w:rsidTr="00074E37">
        <w:trPr>
          <w:trHeight w:val="170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74E37" w:rsidRPr="00E96C94" w:rsidRDefault="00074E37" w:rsidP="006D0534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По ОКВЭД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E37" w:rsidRPr="008A4D54" w:rsidRDefault="00074E37" w:rsidP="00074E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85.11</w:t>
            </w:r>
          </w:p>
        </w:tc>
      </w:tr>
      <w:tr w:rsidR="00074E37" w:rsidRPr="008F4987" w:rsidTr="00074E37">
        <w:trPr>
          <w:trHeight w:val="170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74E37" w:rsidRPr="00E96C94" w:rsidRDefault="00074E37" w:rsidP="006D0534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E96C94">
              <w:rPr>
                <w:sz w:val="24"/>
                <w:szCs w:val="24"/>
              </w:rPr>
              <w:t>По ОКВЭД</w:t>
            </w:r>
          </w:p>
        </w:tc>
        <w:tc>
          <w:tcPr>
            <w:tcW w:w="14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E37" w:rsidRPr="008A4D54" w:rsidRDefault="00A15560" w:rsidP="00074E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88.91</w:t>
            </w:r>
          </w:p>
        </w:tc>
      </w:tr>
      <w:tr w:rsidR="00074E37" w:rsidRPr="008F4987" w:rsidTr="00074E37">
        <w:trPr>
          <w:trHeight w:val="170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74E37" w:rsidRPr="00E96C94" w:rsidRDefault="00074E37" w:rsidP="006D0534">
            <w:pPr>
              <w:spacing w:line="22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74E37" w:rsidRPr="008A4D54" w:rsidRDefault="00074E37" w:rsidP="00074E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</w:tbl>
    <w:p w:rsidR="00074E37" w:rsidRDefault="00074E37" w:rsidP="00732A3B">
      <w:pPr>
        <w:spacing w:line="223" w:lineRule="auto"/>
      </w:pPr>
    </w:p>
    <w:p w:rsidR="00732A3B" w:rsidRDefault="00612590" w:rsidP="00732A3B">
      <w:pPr>
        <w:spacing w:line="223" w:lineRule="auto"/>
      </w:pPr>
      <w:r>
        <w:rPr>
          <w:noProof/>
        </w:rPr>
        <w:pict>
          <v:shape id="Поле 8" o:spid="_x0000_s1027" type="#_x0000_t202" style="position:absolute;margin-left:920.1pt;margin-top:10.9pt;width:148.65pt;height:168.6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" stroked="f">
            <v:textbox>
              <w:txbxContent>
                <w:tbl>
                  <w:tblPr>
                    <w:tblW w:w="2836" w:type="dxa"/>
                    <w:tblInd w:w="-34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560"/>
                    <w:gridCol w:w="1276"/>
                  </w:tblGrid>
                  <w:tr w:rsidR="0085303D" w:rsidRPr="008F4987" w:rsidTr="006D0534">
                    <w:trPr>
                      <w:trHeight w:val="128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</w:tcBorders>
                      </w:tcPr>
                      <w:p w:rsidR="0085303D" w:rsidRPr="002B41EB" w:rsidRDefault="0085303D" w:rsidP="006D0534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bottom w:val="single" w:sz="12" w:space="0" w:color="auto"/>
                        </w:tcBorders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Коды</w:t>
                        </w:r>
                      </w:p>
                    </w:tc>
                  </w:tr>
                  <w:tr w:rsidR="0085303D" w:rsidRPr="008F4987" w:rsidTr="006D0534">
                    <w:trPr>
                      <w:trHeight w:val="113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ind w:left="-142"/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Форма по ОКУД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0506501</w:t>
                        </w:r>
                      </w:p>
                    </w:tc>
                  </w:tr>
                  <w:tr w:rsidR="0085303D" w:rsidRPr="008F4987" w:rsidTr="006D0534">
                    <w:trPr>
                      <w:trHeight w:val="170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Дата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85303D" w:rsidRPr="008F4987" w:rsidTr="006D0534">
                    <w:trPr>
                      <w:trHeight w:val="406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Код по сводному реестру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85303D" w:rsidRPr="008F4987" w:rsidTr="006D0534">
                    <w:trPr>
                      <w:trHeight w:val="170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85303D" w:rsidRPr="008F4987" w:rsidTr="006D0534">
                    <w:trPr>
                      <w:trHeight w:val="170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85303D" w:rsidRPr="008F4987" w:rsidTr="006D0534">
                    <w:trPr>
                      <w:trHeight w:val="170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  <w:r w:rsidRPr="002B41EB">
                          <w:rPr>
                            <w:sz w:val="24"/>
                            <w:szCs w:val="24"/>
                          </w:rPr>
                          <w:t>По ОКВЭД</w:t>
                        </w: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85303D" w:rsidRPr="008F4987" w:rsidTr="006D0534">
                    <w:trPr>
                      <w:trHeight w:val="269"/>
                    </w:trPr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5303D" w:rsidRPr="002B41EB" w:rsidRDefault="0085303D" w:rsidP="006D0534">
                        <w:pPr>
                          <w:jc w:val="right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76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  <w:vAlign w:val="center"/>
                      </w:tcPr>
                      <w:p w:rsidR="0085303D" w:rsidRPr="002B41EB" w:rsidRDefault="0085303D" w:rsidP="006D0534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85303D" w:rsidRPr="00B72538" w:rsidRDefault="0085303D" w:rsidP="00732A3B"/>
              </w:txbxContent>
            </v:textbox>
          </v:shape>
        </w:pict>
      </w:r>
      <w:r w:rsidR="00732A3B" w:rsidRPr="002B41EB">
        <w:t xml:space="preserve">Наименование муниципального учреждения </w:t>
      </w:r>
    </w:p>
    <w:p w:rsidR="00732A3B" w:rsidRPr="002B41EB" w:rsidRDefault="00732A3B" w:rsidP="00732A3B">
      <w:pPr>
        <w:spacing w:line="223" w:lineRule="auto"/>
      </w:pPr>
      <w:r w:rsidRPr="002B41EB">
        <w:t>города Новочеркасска (обособленного подразделе</w:t>
      </w:r>
      <w:r>
        <w:t>ния) ___________</w:t>
      </w:r>
      <w:r w:rsidR="00074E37">
        <w:t>____________________________</w:t>
      </w:r>
    </w:p>
    <w:p w:rsidR="00D221B8" w:rsidRPr="0068277C" w:rsidRDefault="00D221B8" w:rsidP="00D221B8">
      <w:pPr>
        <w:rPr>
          <w:color w:val="000000"/>
          <w:kern w:val="2"/>
        </w:rPr>
      </w:pPr>
      <w:r>
        <w:rPr>
          <w:color w:val="000000"/>
          <w:kern w:val="2"/>
        </w:rPr>
        <w:t xml:space="preserve">______МУНИЦИПАЛЬНОЕ БЮДЖЕТНОЕ ДОШКОЛЬНОЕ ОБРАЗОВАТЕЛЬНОЕ УЧРЕЖДЕНИЕ                                             ______________________________ДЕТСКИЙ САД № </w:t>
      </w:r>
      <w:r w:rsidR="002501E2">
        <w:rPr>
          <w:color w:val="000000"/>
          <w:kern w:val="2"/>
        </w:rPr>
        <w:t>44</w:t>
      </w:r>
      <w:r w:rsidRPr="0068277C">
        <w:rPr>
          <w:color w:val="000000"/>
          <w:kern w:val="2"/>
        </w:rPr>
        <w:t>____</w:t>
      </w:r>
      <w:r>
        <w:rPr>
          <w:color w:val="000000"/>
          <w:kern w:val="2"/>
        </w:rPr>
        <w:t>____________________________</w:t>
      </w:r>
    </w:p>
    <w:p w:rsidR="00D221B8" w:rsidRPr="0068277C" w:rsidRDefault="00D221B8" w:rsidP="00D221B8">
      <w:pPr>
        <w:outlineLvl w:val="3"/>
        <w:rPr>
          <w:bCs/>
          <w:color w:val="000000"/>
          <w:kern w:val="2"/>
          <w:shd w:val="clear" w:color="auto" w:fill="FFFFFF"/>
        </w:rPr>
      </w:pPr>
      <w:r w:rsidRPr="0068277C">
        <w:rPr>
          <w:bCs/>
          <w:color w:val="000000"/>
          <w:kern w:val="2"/>
          <w:shd w:val="clear" w:color="auto" w:fill="FFFFFF"/>
        </w:rPr>
        <w:t xml:space="preserve">Виды деятельности </w:t>
      </w:r>
      <w:r w:rsidRPr="00581FA1">
        <w:rPr>
          <w:bCs/>
          <w:color w:val="000000"/>
          <w:kern w:val="2"/>
          <w:shd w:val="clear" w:color="auto" w:fill="FFFFFF"/>
        </w:rPr>
        <w:t>муниципального</w:t>
      </w:r>
      <w:r w:rsidRPr="0068277C">
        <w:rPr>
          <w:bCs/>
          <w:color w:val="000000"/>
          <w:kern w:val="2"/>
          <w:shd w:val="clear" w:color="auto" w:fill="FFFFFF"/>
        </w:rPr>
        <w:t xml:space="preserve"> учреждения </w:t>
      </w:r>
    </w:p>
    <w:p w:rsidR="00D221B8" w:rsidRDefault="00D221B8" w:rsidP="00D221B8">
      <w:pPr>
        <w:outlineLvl w:val="3"/>
        <w:rPr>
          <w:bCs/>
          <w:color w:val="000000"/>
          <w:kern w:val="2"/>
          <w:shd w:val="clear" w:color="auto" w:fill="FFFFFF"/>
        </w:rPr>
      </w:pPr>
      <w:r w:rsidRPr="00581FA1">
        <w:rPr>
          <w:bCs/>
          <w:color w:val="000000"/>
          <w:kern w:val="2"/>
          <w:shd w:val="clear" w:color="auto" w:fill="FFFFFF"/>
        </w:rPr>
        <w:t>города Новочеркасска</w:t>
      </w:r>
      <w:r w:rsidRPr="0068277C">
        <w:rPr>
          <w:bCs/>
          <w:color w:val="000000"/>
          <w:kern w:val="2"/>
          <w:shd w:val="clear" w:color="auto" w:fill="FFFFFF"/>
        </w:rPr>
        <w:t xml:space="preserve"> (обособленного подразделения)</w:t>
      </w:r>
      <w:r>
        <w:rPr>
          <w:bCs/>
          <w:color w:val="000000"/>
          <w:kern w:val="2"/>
          <w:shd w:val="clear" w:color="auto" w:fill="FFFFFF"/>
        </w:rPr>
        <w:t>:</w:t>
      </w:r>
    </w:p>
    <w:p w:rsidR="00A15560" w:rsidRDefault="00D221B8" w:rsidP="00D221B8">
      <w:pPr>
        <w:outlineLvl w:val="3"/>
        <w:rPr>
          <w:bCs/>
          <w:color w:val="000000"/>
          <w:kern w:val="2"/>
          <w:shd w:val="clear" w:color="auto" w:fill="FFFFFF"/>
        </w:rPr>
      </w:pPr>
      <w:r>
        <w:rPr>
          <w:bCs/>
          <w:color w:val="000000"/>
          <w:kern w:val="2"/>
          <w:shd w:val="clear" w:color="auto" w:fill="FFFFFF"/>
        </w:rPr>
        <w:tab/>
      </w:r>
      <w:r w:rsidR="00A15560">
        <w:rPr>
          <w:bCs/>
          <w:color w:val="000000"/>
          <w:kern w:val="2"/>
          <w:shd w:val="clear" w:color="auto" w:fill="FFFFFF"/>
        </w:rPr>
        <w:t>реализация основных общеобразовательных программ дошкольного образования,</w:t>
      </w:r>
    </w:p>
    <w:p w:rsidR="00D221B8" w:rsidRDefault="00A15560" w:rsidP="00A15560">
      <w:pPr>
        <w:ind w:firstLine="720"/>
        <w:outlineLvl w:val="3"/>
        <w:rPr>
          <w:bCs/>
          <w:color w:val="000000"/>
          <w:kern w:val="2"/>
          <w:shd w:val="clear" w:color="auto" w:fill="FFFFFF"/>
        </w:rPr>
      </w:pPr>
      <w:r>
        <w:rPr>
          <w:bCs/>
          <w:color w:val="000000"/>
          <w:kern w:val="2"/>
          <w:shd w:val="clear" w:color="auto" w:fill="FFFFFF"/>
        </w:rPr>
        <w:t>присмотр и уход</w:t>
      </w:r>
    </w:p>
    <w:p w:rsidR="00D221B8" w:rsidRDefault="00D221B8" w:rsidP="00D221B8">
      <w:pPr>
        <w:outlineLvl w:val="3"/>
        <w:rPr>
          <w:bCs/>
          <w:color w:val="000000"/>
          <w:kern w:val="2"/>
          <w:shd w:val="clear" w:color="auto" w:fill="FFFFFF"/>
        </w:rPr>
      </w:pPr>
      <w:r>
        <w:rPr>
          <w:bCs/>
          <w:color w:val="000000"/>
          <w:kern w:val="2"/>
          <w:shd w:val="clear" w:color="auto" w:fill="FFFFFF"/>
        </w:rPr>
        <w:tab/>
      </w:r>
    </w:p>
    <w:p w:rsidR="00732A3B" w:rsidRDefault="00732A3B" w:rsidP="00732A3B">
      <w:pPr>
        <w:spacing w:line="223" w:lineRule="auto"/>
      </w:pPr>
    </w:p>
    <w:p w:rsidR="00074E37" w:rsidRDefault="00074E37" w:rsidP="00732A3B">
      <w:pPr>
        <w:spacing w:line="223" w:lineRule="auto"/>
      </w:pPr>
    </w:p>
    <w:p w:rsidR="00732A3B" w:rsidRPr="00A878D3" w:rsidRDefault="00A878D3" w:rsidP="00732A3B">
      <w:pPr>
        <w:spacing w:line="223" w:lineRule="auto"/>
        <w:jc w:val="both"/>
      </w:pPr>
      <w:r>
        <w:t xml:space="preserve">Периодичность: </w:t>
      </w:r>
      <w:r w:rsidRPr="00A878D3">
        <w:t>______________________________________________________________________</w:t>
      </w:r>
    </w:p>
    <w:p w:rsidR="00732A3B" w:rsidRPr="00E96C94" w:rsidRDefault="00732A3B" w:rsidP="00D221B8">
      <w:pPr>
        <w:spacing w:line="223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E96C94">
        <w:rPr>
          <w:sz w:val="20"/>
          <w:szCs w:val="20"/>
        </w:rPr>
        <w:t>(указывается в соответствии с периодичностью предоставления отчета о выполнении муниципального задания, установленной в муниципальном задании)</w:t>
      </w:r>
    </w:p>
    <w:p w:rsidR="00A878D3" w:rsidRDefault="00A878D3" w:rsidP="00732A3B">
      <w:pPr>
        <w:spacing w:line="223" w:lineRule="auto"/>
      </w:pPr>
    </w:p>
    <w:p w:rsidR="00D63724" w:rsidRDefault="00A878D3" w:rsidP="00732A3B">
      <w:pPr>
        <w:spacing w:line="223" w:lineRule="auto"/>
      </w:pPr>
      <w:r>
        <w:t xml:space="preserve">2 раза в год: </w:t>
      </w:r>
    </w:p>
    <w:p w:rsidR="00D63724" w:rsidRDefault="00A878D3" w:rsidP="00732A3B">
      <w:pPr>
        <w:spacing w:line="223" w:lineRule="auto"/>
      </w:pPr>
      <w:r>
        <w:t xml:space="preserve">на начало учебного года; </w:t>
      </w:r>
    </w:p>
    <w:p w:rsidR="00A878D3" w:rsidRPr="00074E37" w:rsidRDefault="00A878D3" w:rsidP="00732A3B">
      <w:pPr>
        <w:spacing w:line="223" w:lineRule="auto"/>
      </w:pPr>
      <w:r>
        <w:t>на начало календарного года</w:t>
      </w:r>
    </w:p>
    <w:p w:rsidR="00D221B8" w:rsidRPr="00074E37" w:rsidRDefault="00D221B8" w:rsidP="00732A3B">
      <w:pPr>
        <w:spacing w:line="223" w:lineRule="auto"/>
      </w:pPr>
    </w:p>
    <w:p w:rsidR="00D221B8" w:rsidRPr="00074E37" w:rsidRDefault="00D221B8" w:rsidP="00732A3B">
      <w:pPr>
        <w:spacing w:line="223" w:lineRule="auto"/>
      </w:pPr>
    </w:p>
    <w:p w:rsidR="00D221B8" w:rsidRPr="00074E37" w:rsidRDefault="00D221B8" w:rsidP="00732A3B">
      <w:pPr>
        <w:spacing w:line="223" w:lineRule="auto"/>
      </w:pPr>
    </w:p>
    <w:p w:rsidR="00D221B8" w:rsidRPr="00074E37" w:rsidRDefault="00D221B8" w:rsidP="00732A3B">
      <w:pPr>
        <w:spacing w:line="223" w:lineRule="auto"/>
      </w:pPr>
    </w:p>
    <w:p w:rsidR="00D221B8" w:rsidRPr="00074E37" w:rsidRDefault="00D221B8" w:rsidP="00732A3B">
      <w:pPr>
        <w:spacing w:line="223" w:lineRule="auto"/>
      </w:pPr>
    </w:p>
    <w:p w:rsidR="00732A3B" w:rsidRPr="002B41EB" w:rsidRDefault="00732A3B" w:rsidP="00732A3B">
      <w:pPr>
        <w:spacing w:line="223" w:lineRule="auto"/>
        <w:jc w:val="center"/>
      </w:pPr>
      <w:r w:rsidRPr="002B41EB">
        <w:lastRenderedPageBreak/>
        <w:t xml:space="preserve">Часть 1. Сведения об </w:t>
      </w:r>
      <w:proofErr w:type="gramStart"/>
      <w:r w:rsidRPr="002B41EB">
        <w:t>оказываемых</w:t>
      </w:r>
      <w:proofErr w:type="gramEnd"/>
      <w:r w:rsidRPr="002B41EB">
        <w:t xml:space="preserve"> муниц</w:t>
      </w:r>
      <w:r>
        <w:t>ипальных услугах</w:t>
      </w:r>
      <w:r w:rsidRPr="00056AB2">
        <w:rPr>
          <w:vertAlign w:val="superscript"/>
        </w:rPr>
        <w:t>3</w:t>
      </w:r>
    </w:p>
    <w:p w:rsidR="0004717C" w:rsidRDefault="0004717C" w:rsidP="004F0753">
      <w:pPr>
        <w:spacing w:line="223" w:lineRule="auto"/>
        <w:jc w:val="center"/>
      </w:pPr>
    </w:p>
    <w:p w:rsidR="004F0753" w:rsidRPr="002B41EB" w:rsidRDefault="004F0753" w:rsidP="004F0753">
      <w:pPr>
        <w:spacing w:line="223" w:lineRule="auto"/>
        <w:jc w:val="center"/>
      </w:pPr>
      <w:r w:rsidRPr="002B41EB">
        <w:t>Раздел _</w:t>
      </w:r>
      <w:r w:rsidR="00A15560">
        <w:t>1</w:t>
      </w:r>
      <w:r w:rsidRPr="002B41EB">
        <w:t>__</w:t>
      </w:r>
    </w:p>
    <w:p w:rsidR="004F0753" w:rsidRPr="002B41EB" w:rsidRDefault="00612590" w:rsidP="004F0753">
      <w:pPr>
        <w:spacing w:line="223" w:lineRule="auto"/>
      </w:pPr>
      <w:r>
        <w:rPr>
          <w:noProof/>
        </w:rPr>
        <w:pict>
          <v:shape id="_x0000_s1031" type="#_x0000_t202" style="position:absolute;margin-left:881.4pt;margin-top:6.4pt;width:182.25pt;height:94.0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" stroked="f">
            <v:textbox>
              <w:txbxContent>
                <w:tbl>
                  <w:tblPr>
                    <w:tblW w:w="3767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482"/>
                    <w:gridCol w:w="1285"/>
                  </w:tblGrid>
                  <w:tr w:rsidR="0085303D" w:rsidRPr="00334FCF" w:rsidTr="006D0534">
                    <w:trPr>
                      <w:trHeight w:val="1470"/>
                    </w:trPr>
                    <w:tc>
                      <w:tcPr>
                        <w:tcW w:w="2482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5303D" w:rsidRPr="00B9607D" w:rsidRDefault="0085303D" w:rsidP="006D0534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85303D" w:rsidRPr="00B9607D" w:rsidRDefault="0085303D" w:rsidP="006D0534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ийскому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ому 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85303D" w:rsidRPr="00B9607D" w:rsidRDefault="0085303D" w:rsidP="006D0534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85303D" w:rsidRPr="00EA63AB" w:rsidRDefault="0085303D" w:rsidP="006D0534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5303D" w:rsidRPr="00EA63AB" w:rsidRDefault="0085303D" w:rsidP="006D0534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85303D" w:rsidRPr="00334FCF" w:rsidRDefault="0085303D" w:rsidP="004F0753"/>
              </w:txbxContent>
            </v:textbox>
          </v:shape>
        </w:pict>
      </w:r>
    </w:p>
    <w:tbl>
      <w:tblPr>
        <w:tblpPr w:leftFromText="180" w:rightFromText="180" w:vertAnchor="text" w:horzAnchor="margin" w:tblpXSpec="right" w:tblpY="-39"/>
        <w:tblW w:w="3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82"/>
        <w:gridCol w:w="1285"/>
      </w:tblGrid>
      <w:tr w:rsidR="004F0753" w:rsidRPr="00334FCF" w:rsidTr="004F0753">
        <w:trPr>
          <w:trHeight w:val="1245"/>
        </w:trPr>
        <w:tc>
          <w:tcPr>
            <w:tcW w:w="248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4F0753" w:rsidRPr="00B9607D" w:rsidRDefault="004F0753" w:rsidP="004F0753">
            <w:pPr>
              <w:pStyle w:val="41"/>
              <w:suppressAutoHyphens/>
              <w:spacing w:before="0" w:line="223" w:lineRule="auto"/>
              <w:ind w:right="34"/>
              <w:jc w:val="right"/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Код</w:t>
            </w:r>
          </w:p>
          <w:p w:rsidR="004F0753" w:rsidRPr="00B9607D" w:rsidRDefault="004F0753" w:rsidP="004F0753">
            <w:pPr>
              <w:pStyle w:val="41"/>
              <w:suppressAutoHyphens/>
              <w:spacing w:before="0" w:line="223" w:lineRule="auto"/>
              <w:jc w:val="right"/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по общеросс</w:t>
            </w: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ийскому</w:t>
            </w: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базов</w:t>
            </w: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ому </w:t>
            </w: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перечн</w:t>
            </w: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ю</w:t>
            </w: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или региональному </w:t>
            </w:r>
          </w:p>
          <w:p w:rsidR="004F0753" w:rsidRPr="00B9607D" w:rsidRDefault="004F0753" w:rsidP="004F0753">
            <w:pPr>
              <w:pStyle w:val="41"/>
              <w:suppressAutoHyphens/>
              <w:spacing w:before="0" w:line="223" w:lineRule="auto"/>
              <w:jc w:val="right"/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перечню   </w:t>
            </w:r>
          </w:p>
          <w:p w:rsidR="004F0753" w:rsidRPr="00EA63AB" w:rsidRDefault="004F0753" w:rsidP="004F0753">
            <w:pPr>
              <w:pStyle w:val="Style7"/>
              <w:shd w:val="clear" w:color="auto" w:fill="auto"/>
              <w:suppressAutoHyphens/>
              <w:spacing w:before="0" w:after="0" w:line="223" w:lineRule="auto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0753" w:rsidRDefault="004F0753" w:rsidP="004F0753">
            <w:pPr>
              <w:pStyle w:val="Style7"/>
              <w:shd w:val="clear" w:color="auto" w:fill="auto"/>
              <w:spacing w:before="0" w:after="0" w:line="223" w:lineRule="auto"/>
              <w:jc w:val="center"/>
              <w:rPr>
                <w:b w:val="0"/>
                <w:sz w:val="28"/>
                <w:szCs w:val="28"/>
                <w:lang w:val="en-US" w:eastAsia="en-US"/>
              </w:rPr>
            </w:pPr>
          </w:p>
          <w:p w:rsidR="004F0753" w:rsidRDefault="004F0753" w:rsidP="004F0753">
            <w:pPr>
              <w:pStyle w:val="Style7"/>
              <w:shd w:val="clear" w:color="auto" w:fill="auto"/>
              <w:spacing w:before="0" w:after="0" w:line="223" w:lineRule="auto"/>
              <w:jc w:val="center"/>
              <w:rPr>
                <w:b w:val="0"/>
                <w:sz w:val="28"/>
                <w:szCs w:val="28"/>
                <w:lang w:val="en-US" w:eastAsia="en-US"/>
              </w:rPr>
            </w:pPr>
          </w:p>
          <w:p w:rsidR="004F0753" w:rsidRPr="00EA63AB" w:rsidRDefault="004F0753" w:rsidP="004F0753">
            <w:pPr>
              <w:pStyle w:val="Style7"/>
              <w:shd w:val="clear" w:color="auto" w:fill="auto"/>
              <w:spacing w:before="0" w:after="0" w:line="223" w:lineRule="auto"/>
              <w:jc w:val="center"/>
              <w:rPr>
                <w:b w:val="0"/>
                <w:sz w:val="24"/>
                <w:szCs w:val="24"/>
              </w:rPr>
            </w:pPr>
            <w:r w:rsidRPr="000316BC">
              <w:rPr>
                <w:b w:val="0"/>
                <w:sz w:val="28"/>
                <w:szCs w:val="28"/>
                <w:lang w:eastAsia="en-US"/>
              </w:rPr>
              <w:t>50.Д45.0</w:t>
            </w:r>
          </w:p>
        </w:tc>
      </w:tr>
    </w:tbl>
    <w:p w:rsidR="004F0753" w:rsidRPr="00301C7A" w:rsidRDefault="004F0753" w:rsidP="004F0753">
      <w:pPr>
        <w:pStyle w:val="ac"/>
        <w:numPr>
          <w:ilvl w:val="0"/>
          <w:numId w:val="4"/>
        </w:numPr>
        <w:spacing w:line="223" w:lineRule="auto"/>
        <w:ind w:left="0" w:firstLine="0"/>
        <w:jc w:val="both"/>
        <w:rPr>
          <w:b/>
          <w:color w:val="000000"/>
          <w:kern w:val="2"/>
          <w:shd w:val="clear" w:color="auto" w:fill="FFFFFF"/>
          <w:lang w:val="en-US"/>
        </w:rPr>
      </w:pPr>
      <w:r>
        <w:t>Н</w:t>
      </w:r>
      <w:r w:rsidRPr="002B41EB">
        <w:t>аименование муниципальной услуги ____</w:t>
      </w:r>
      <w:r>
        <w:rPr>
          <w:lang w:val="en-US"/>
        </w:rPr>
        <w:t>____________________________________</w:t>
      </w:r>
      <w:r w:rsidRPr="002B41EB">
        <w:t>__</w:t>
      </w:r>
      <w:r w:rsidRPr="00301C7A">
        <w:rPr>
          <w:b/>
          <w:color w:val="000000"/>
          <w:kern w:val="2"/>
          <w:shd w:val="clear" w:color="auto" w:fill="FFFFFF"/>
        </w:rPr>
        <w:t xml:space="preserve"> </w:t>
      </w:r>
    </w:p>
    <w:p w:rsidR="004F0753" w:rsidRPr="004F0753" w:rsidRDefault="004F0753" w:rsidP="004F0753">
      <w:pPr>
        <w:outlineLvl w:val="3"/>
        <w:rPr>
          <w:bCs/>
          <w:kern w:val="2"/>
          <w:shd w:val="clear" w:color="auto" w:fill="FFFFFF"/>
        </w:rPr>
      </w:pPr>
      <w:r w:rsidRPr="004F0753">
        <w:rPr>
          <w:b/>
          <w:color w:val="000000"/>
          <w:kern w:val="2"/>
          <w:shd w:val="clear" w:color="auto" w:fill="FFFFFF"/>
        </w:rPr>
        <w:t>Реализация основных общеобразовательных программ дошкольного образования</w:t>
      </w:r>
      <w:r w:rsidRPr="004F0753">
        <w:rPr>
          <w:bCs/>
          <w:kern w:val="2"/>
          <w:shd w:val="clear" w:color="auto" w:fill="FFFFFF"/>
        </w:rPr>
        <w:t xml:space="preserve"> </w:t>
      </w:r>
    </w:p>
    <w:p w:rsidR="004F0753" w:rsidRPr="004F0753" w:rsidRDefault="004F0753" w:rsidP="004F0753">
      <w:pPr>
        <w:outlineLvl w:val="3"/>
        <w:rPr>
          <w:bCs/>
          <w:color w:val="000000"/>
          <w:kern w:val="2"/>
          <w:shd w:val="clear" w:color="auto" w:fill="FFFFFF"/>
        </w:rPr>
      </w:pPr>
      <w:r w:rsidRPr="004F0753">
        <w:rPr>
          <w:bCs/>
          <w:color w:val="000000"/>
          <w:kern w:val="2"/>
          <w:shd w:val="clear" w:color="auto" w:fill="FFFFFF"/>
        </w:rPr>
        <w:t>2. Категории потребителей муниципальной услуги _</w:t>
      </w:r>
      <w:r>
        <w:rPr>
          <w:bCs/>
          <w:color w:val="000000"/>
          <w:kern w:val="2"/>
          <w:shd w:val="clear" w:color="auto" w:fill="FFFFFF"/>
        </w:rPr>
        <w:t>_____</w:t>
      </w:r>
      <w:r w:rsidRPr="004F0753">
        <w:rPr>
          <w:bCs/>
          <w:color w:val="000000"/>
          <w:kern w:val="2"/>
          <w:shd w:val="clear" w:color="auto" w:fill="FFFFFF"/>
        </w:rPr>
        <w:t>__</w:t>
      </w:r>
      <w:r w:rsidR="0004717C">
        <w:rPr>
          <w:bCs/>
          <w:color w:val="000000"/>
          <w:kern w:val="2"/>
          <w:shd w:val="clear" w:color="auto" w:fill="FFFFFF"/>
        </w:rPr>
        <w:t>______________________________</w:t>
      </w:r>
    </w:p>
    <w:p w:rsidR="004F0753" w:rsidRPr="004F0753" w:rsidRDefault="004F0753" w:rsidP="004F0753">
      <w:pPr>
        <w:rPr>
          <w:color w:val="000000"/>
          <w:kern w:val="2"/>
        </w:rPr>
      </w:pPr>
      <w:r w:rsidRPr="004F0753">
        <w:rPr>
          <w:b/>
          <w:bCs/>
          <w:color w:val="000000"/>
          <w:kern w:val="2"/>
          <w:shd w:val="clear" w:color="auto" w:fill="FFFFFF"/>
        </w:rPr>
        <w:t>Физические лица в возрасте до 8 лет</w:t>
      </w:r>
      <w:r w:rsidRPr="004F0753">
        <w:rPr>
          <w:color w:val="000000"/>
          <w:kern w:val="2"/>
        </w:rPr>
        <w:t xml:space="preserve"> ________________________</w:t>
      </w:r>
      <w:r w:rsidR="0004717C">
        <w:rPr>
          <w:color w:val="000000"/>
          <w:kern w:val="2"/>
        </w:rPr>
        <w:t>___________</w:t>
      </w:r>
      <w:r>
        <w:rPr>
          <w:color w:val="000000"/>
          <w:kern w:val="2"/>
        </w:rPr>
        <w:t>_____________</w:t>
      </w:r>
      <w:r w:rsidRPr="004F0753">
        <w:rPr>
          <w:color w:val="000000"/>
          <w:kern w:val="2"/>
        </w:rPr>
        <w:t>.</w:t>
      </w:r>
    </w:p>
    <w:p w:rsidR="004F0753" w:rsidRPr="002B41EB" w:rsidRDefault="004F0753" w:rsidP="004F0753">
      <w:pPr>
        <w:spacing w:line="223" w:lineRule="auto"/>
        <w:jc w:val="both"/>
      </w:pPr>
      <w:r w:rsidRPr="002B41EB">
        <w:t>3.</w:t>
      </w:r>
      <w:r>
        <w:t> </w:t>
      </w:r>
      <w:r w:rsidRPr="002B41EB">
        <w:t>Сведения о фактическом достижении показателей, характеризующих объем и (или) качество муниципальной услуги</w:t>
      </w:r>
    </w:p>
    <w:p w:rsidR="004F0753" w:rsidRPr="002B41EB" w:rsidRDefault="004F0753" w:rsidP="004F0753">
      <w:pPr>
        <w:jc w:val="both"/>
      </w:pPr>
      <w:r w:rsidRPr="002B41EB">
        <w:t xml:space="preserve">3.1. Сведения о фактическом достижении показателей, характеризующих качество муниципальной услуги </w:t>
      </w:r>
    </w:p>
    <w:p w:rsidR="004F0753" w:rsidRPr="000A52E5" w:rsidRDefault="004F0753" w:rsidP="004F0753">
      <w:pPr>
        <w:rPr>
          <w:sz w:val="20"/>
          <w:szCs w:val="20"/>
        </w:rPr>
      </w:pPr>
    </w:p>
    <w:tbl>
      <w:tblPr>
        <w:tblW w:w="505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7"/>
        <w:gridCol w:w="992"/>
        <w:gridCol w:w="1701"/>
        <w:gridCol w:w="850"/>
        <w:gridCol w:w="744"/>
        <w:gridCol w:w="1099"/>
        <w:gridCol w:w="2126"/>
        <w:gridCol w:w="709"/>
        <w:gridCol w:w="567"/>
        <w:gridCol w:w="992"/>
        <w:gridCol w:w="1276"/>
        <w:gridCol w:w="851"/>
        <w:gridCol w:w="850"/>
        <w:gridCol w:w="992"/>
        <w:gridCol w:w="765"/>
      </w:tblGrid>
      <w:tr w:rsidR="004F0753" w:rsidRPr="000A52E5" w:rsidTr="000A52E5">
        <w:trPr>
          <w:trHeight w:val="20"/>
        </w:trPr>
        <w:tc>
          <w:tcPr>
            <w:tcW w:w="1277" w:type="dxa"/>
            <w:vMerge w:val="restart"/>
          </w:tcPr>
          <w:p w:rsidR="004F0753" w:rsidRPr="000A52E5" w:rsidRDefault="004F0753" w:rsidP="000A52E5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 xml:space="preserve">Уникальный номер </w:t>
            </w:r>
            <w:proofErr w:type="spellStart"/>
            <w:proofErr w:type="gramStart"/>
            <w:r w:rsidRPr="000A52E5">
              <w:rPr>
                <w:sz w:val="20"/>
                <w:szCs w:val="20"/>
              </w:rPr>
              <w:t>реест-ровой</w:t>
            </w:r>
            <w:proofErr w:type="spellEnd"/>
            <w:proofErr w:type="gramEnd"/>
            <w:r w:rsidRPr="000A52E5">
              <w:rPr>
                <w:sz w:val="20"/>
                <w:szCs w:val="20"/>
              </w:rPr>
              <w:t xml:space="preserve"> записи</w:t>
            </w:r>
          </w:p>
        </w:tc>
        <w:tc>
          <w:tcPr>
            <w:tcW w:w="3543" w:type="dxa"/>
            <w:gridSpan w:val="3"/>
            <w:vMerge w:val="restart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843" w:type="dxa"/>
            <w:gridSpan w:val="2"/>
            <w:vMerge w:val="restart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Показатель, характе</w:t>
            </w:r>
            <w:r w:rsidRPr="000A52E5">
              <w:rPr>
                <w:sz w:val="20"/>
                <w:szCs w:val="20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9128" w:type="dxa"/>
            <w:gridSpan w:val="9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4F0753" w:rsidRPr="000A52E5" w:rsidTr="009509D0">
        <w:trPr>
          <w:trHeight w:val="20"/>
        </w:trPr>
        <w:tc>
          <w:tcPr>
            <w:tcW w:w="1277" w:type="dxa"/>
            <w:vMerge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vMerge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Merge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4F0753" w:rsidRPr="000A52E5" w:rsidRDefault="004F0753" w:rsidP="0004717C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наименование показа</w:t>
            </w:r>
            <w:r w:rsidRPr="000A52E5">
              <w:rPr>
                <w:sz w:val="20"/>
                <w:szCs w:val="20"/>
              </w:rPr>
              <w:softHyphen/>
              <w:t>теля</w:t>
            </w:r>
          </w:p>
        </w:tc>
        <w:tc>
          <w:tcPr>
            <w:tcW w:w="1276" w:type="dxa"/>
            <w:gridSpan w:val="2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119" w:type="dxa"/>
            <w:gridSpan w:val="3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значение</w:t>
            </w:r>
          </w:p>
        </w:tc>
        <w:tc>
          <w:tcPr>
            <w:tcW w:w="850" w:type="dxa"/>
            <w:vMerge w:val="restart"/>
          </w:tcPr>
          <w:p w:rsidR="004F0753" w:rsidRPr="000A52E5" w:rsidRDefault="004F0753" w:rsidP="004F0753">
            <w:pPr>
              <w:ind w:left="-55" w:right="-59"/>
              <w:jc w:val="center"/>
              <w:rPr>
                <w:sz w:val="20"/>
                <w:szCs w:val="20"/>
              </w:rPr>
            </w:pPr>
            <w:proofErr w:type="spellStart"/>
            <w:r w:rsidRPr="000A52E5">
              <w:rPr>
                <w:sz w:val="20"/>
                <w:szCs w:val="20"/>
              </w:rPr>
              <w:t>допус-тимое</w:t>
            </w:r>
            <w:proofErr w:type="spellEnd"/>
            <w:r w:rsidRPr="000A52E5">
              <w:rPr>
                <w:sz w:val="20"/>
                <w:szCs w:val="20"/>
              </w:rPr>
              <w:t xml:space="preserve"> (воз</w:t>
            </w:r>
            <w:r w:rsidRPr="000A52E5">
              <w:rPr>
                <w:sz w:val="20"/>
                <w:szCs w:val="20"/>
              </w:rPr>
              <w:softHyphen/>
              <w:t>можное) откло</w:t>
            </w:r>
            <w:r w:rsidRPr="000A52E5">
              <w:rPr>
                <w:sz w:val="20"/>
                <w:szCs w:val="20"/>
              </w:rPr>
              <w:softHyphen/>
              <w:t>нение</w:t>
            </w:r>
            <w:proofErr w:type="gramStart"/>
            <w:r w:rsidRPr="000A52E5">
              <w:rPr>
                <w:sz w:val="20"/>
                <w:szCs w:val="20"/>
                <w:vertAlign w:val="superscript"/>
              </w:rPr>
              <w:t>6</w:t>
            </w:r>
            <w:proofErr w:type="gramEnd"/>
          </w:p>
        </w:tc>
        <w:tc>
          <w:tcPr>
            <w:tcW w:w="992" w:type="dxa"/>
            <w:vMerge w:val="restart"/>
          </w:tcPr>
          <w:p w:rsidR="004F0753" w:rsidRPr="000A52E5" w:rsidRDefault="004F0753" w:rsidP="004F0753">
            <w:pPr>
              <w:ind w:left="-55" w:right="-59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отклонение, превышаю</w:t>
            </w:r>
            <w:r w:rsidRPr="000A52E5">
              <w:rPr>
                <w:sz w:val="20"/>
                <w:szCs w:val="20"/>
              </w:rPr>
              <w:softHyphen/>
              <w:t>щее допус</w:t>
            </w:r>
            <w:r w:rsidRPr="000A52E5">
              <w:rPr>
                <w:sz w:val="20"/>
                <w:szCs w:val="20"/>
              </w:rPr>
              <w:softHyphen/>
              <w:t>тимое (воз</w:t>
            </w:r>
            <w:r w:rsidRPr="000A52E5">
              <w:rPr>
                <w:sz w:val="20"/>
                <w:szCs w:val="20"/>
              </w:rPr>
              <w:softHyphen/>
              <w:t>можное) отклонение</w:t>
            </w:r>
            <w:proofErr w:type="gramStart"/>
            <w:r w:rsidRPr="000A52E5">
              <w:rPr>
                <w:sz w:val="20"/>
                <w:szCs w:val="20"/>
                <w:vertAlign w:val="superscript"/>
              </w:rPr>
              <w:t>7</w:t>
            </w:r>
            <w:proofErr w:type="gramEnd"/>
          </w:p>
        </w:tc>
        <w:tc>
          <w:tcPr>
            <w:tcW w:w="765" w:type="dxa"/>
            <w:vMerge w:val="restart"/>
          </w:tcPr>
          <w:p w:rsidR="004F0753" w:rsidRPr="000A52E5" w:rsidRDefault="004F0753" w:rsidP="004F0753">
            <w:pPr>
              <w:ind w:left="-55" w:right="-59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 xml:space="preserve">причина </w:t>
            </w:r>
            <w:proofErr w:type="spellStart"/>
            <w:proofErr w:type="gramStart"/>
            <w:r w:rsidRPr="000A52E5">
              <w:rPr>
                <w:sz w:val="20"/>
                <w:szCs w:val="20"/>
              </w:rPr>
              <w:t>откло-нения</w:t>
            </w:r>
            <w:proofErr w:type="spellEnd"/>
            <w:proofErr w:type="gramEnd"/>
          </w:p>
        </w:tc>
      </w:tr>
      <w:tr w:rsidR="004F0753" w:rsidRPr="000A52E5" w:rsidTr="009509D0">
        <w:trPr>
          <w:trHeight w:val="20"/>
        </w:trPr>
        <w:tc>
          <w:tcPr>
            <w:tcW w:w="1277" w:type="dxa"/>
            <w:vMerge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color w:val="000000"/>
                <w:kern w:val="2"/>
                <w:sz w:val="20"/>
                <w:szCs w:val="20"/>
              </w:rPr>
              <w:t>Содержание (показатель 1)</w:t>
            </w:r>
          </w:p>
        </w:tc>
        <w:tc>
          <w:tcPr>
            <w:tcW w:w="1701" w:type="dxa"/>
          </w:tcPr>
          <w:p w:rsidR="004F0753" w:rsidRPr="000A52E5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A52E5">
              <w:rPr>
                <w:color w:val="000000"/>
                <w:kern w:val="2"/>
                <w:sz w:val="20"/>
                <w:szCs w:val="20"/>
              </w:rPr>
              <w:t>Содержание (показатель 2)</w:t>
            </w:r>
          </w:p>
          <w:p w:rsidR="004F0753" w:rsidRPr="000A52E5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50" w:type="dxa"/>
          </w:tcPr>
          <w:p w:rsidR="004F0753" w:rsidRPr="000A52E5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A52E5">
              <w:rPr>
                <w:color w:val="000000"/>
                <w:kern w:val="2"/>
                <w:sz w:val="20"/>
                <w:szCs w:val="20"/>
              </w:rPr>
              <w:t>Содержание (</w:t>
            </w:r>
            <w:proofErr w:type="spellStart"/>
            <w:proofErr w:type="gramStart"/>
            <w:r w:rsidRPr="000A52E5">
              <w:rPr>
                <w:color w:val="000000"/>
                <w:kern w:val="2"/>
                <w:sz w:val="20"/>
                <w:szCs w:val="20"/>
              </w:rPr>
              <w:t>показа-тель</w:t>
            </w:r>
            <w:proofErr w:type="spellEnd"/>
            <w:proofErr w:type="gramEnd"/>
            <w:r w:rsidRPr="000A52E5">
              <w:rPr>
                <w:color w:val="000000"/>
                <w:kern w:val="2"/>
                <w:sz w:val="20"/>
                <w:szCs w:val="20"/>
              </w:rPr>
              <w:t xml:space="preserve"> 3)</w:t>
            </w:r>
          </w:p>
        </w:tc>
        <w:tc>
          <w:tcPr>
            <w:tcW w:w="744" w:type="dxa"/>
          </w:tcPr>
          <w:p w:rsidR="004F0753" w:rsidRPr="000A52E5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A52E5">
              <w:rPr>
                <w:color w:val="000000"/>
                <w:kern w:val="2"/>
                <w:sz w:val="20"/>
                <w:szCs w:val="20"/>
              </w:rPr>
              <w:t>Показатель 1</w:t>
            </w:r>
          </w:p>
        </w:tc>
        <w:tc>
          <w:tcPr>
            <w:tcW w:w="1099" w:type="dxa"/>
          </w:tcPr>
          <w:p w:rsidR="004F0753" w:rsidRPr="000A52E5" w:rsidRDefault="004F0753" w:rsidP="004F0753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0A52E5">
              <w:rPr>
                <w:color w:val="000000"/>
                <w:kern w:val="2"/>
                <w:sz w:val="20"/>
                <w:szCs w:val="20"/>
              </w:rPr>
              <w:t>Показатель 2</w:t>
            </w:r>
          </w:p>
        </w:tc>
        <w:tc>
          <w:tcPr>
            <w:tcW w:w="2126" w:type="dxa"/>
            <w:vMerge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наиме</w:t>
            </w:r>
            <w:r w:rsidRPr="000A52E5">
              <w:rPr>
                <w:sz w:val="20"/>
                <w:szCs w:val="20"/>
              </w:rPr>
              <w:softHyphen/>
              <w:t>нование</w:t>
            </w:r>
          </w:p>
        </w:tc>
        <w:tc>
          <w:tcPr>
            <w:tcW w:w="567" w:type="dxa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код по ОКЕИ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 xml:space="preserve">утверждено в </w:t>
            </w:r>
            <w:proofErr w:type="spellStart"/>
            <w:proofErr w:type="gramStart"/>
            <w:r w:rsidRPr="000A52E5">
              <w:rPr>
                <w:sz w:val="20"/>
                <w:szCs w:val="20"/>
              </w:rPr>
              <w:t>муници-пальном</w:t>
            </w:r>
            <w:proofErr w:type="spellEnd"/>
            <w:proofErr w:type="gramEnd"/>
            <w:r w:rsidRPr="000A52E5">
              <w:rPr>
                <w:sz w:val="20"/>
                <w:szCs w:val="20"/>
              </w:rPr>
              <w:t xml:space="preserve"> задании на год</w:t>
            </w:r>
          </w:p>
        </w:tc>
        <w:tc>
          <w:tcPr>
            <w:tcW w:w="1276" w:type="dxa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 xml:space="preserve">утверждено в </w:t>
            </w:r>
            <w:proofErr w:type="spellStart"/>
            <w:r w:rsidRPr="000A52E5">
              <w:rPr>
                <w:sz w:val="20"/>
                <w:szCs w:val="20"/>
              </w:rPr>
              <w:t>муници-пальном</w:t>
            </w:r>
            <w:proofErr w:type="spellEnd"/>
            <w:r w:rsidRPr="000A52E5">
              <w:rPr>
                <w:sz w:val="20"/>
                <w:szCs w:val="20"/>
              </w:rPr>
              <w:t xml:space="preserve"> задании на отчетную дату</w:t>
            </w:r>
            <w:proofErr w:type="gramStart"/>
            <w:r w:rsidRPr="000A52E5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851" w:type="dxa"/>
          </w:tcPr>
          <w:p w:rsidR="004F0753" w:rsidRPr="000A52E5" w:rsidRDefault="004F0753" w:rsidP="004F0753">
            <w:pPr>
              <w:ind w:left="-42" w:right="-46"/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испол</w:t>
            </w:r>
            <w:r w:rsidRPr="000A52E5">
              <w:rPr>
                <w:sz w:val="20"/>
                <w:szCs w:val="20"/>
              </w:rPr>
              <w:softHyphen/>
              <w:t xml:space="preserve">нено на </w:t>
            </w:r>
            <w:proofErr w:type="spellStart"/>
            <w:proofErr w:type="gramStart"/>
            <w:r w:rsidRPr="000A52E5">
              <w:rPr>
                <w:sz w:val="20"/>
                <w:szCs w:val="20"/>
              </w:rPr>
              <w:t>отчет-ную</w:t>
            </w:r>
            <w:proofErr w:type="spellEnd"/>
            <w:proofErr w:type="gramEnd"/>
            <w:r w:rsidRPr="000A52E5">
              <w:rPr>
                <w:sz w:val="20"/>
                <w:szCs w:val="20"/>
              </w:rPr>
              <w:t xml:space="preserve"> дату</w:t>
            </w:r>
            <w:r w:rsidRPr="000A52E5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850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4F0753" w:rsidRPr="000A52E5" w:rsidTr="009509D0">
        <w:trPr>
          <w:trHeight w:val="20"/>
        </w:trPr>
        <w:tc>
          <w:tcPr>
            <w:tcW w:w="1277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4</w:t>
            </w:r>
          </w:p>
        </w:tc>
        <w:tc>
          <w:tcPr>
            <w:tcW w:w="744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5</w:t>
            </w:r>
          </w:p>
        </w:tc>
        <w:tc>
          <w:tcPr>
            <w:tcW w:w="1099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14</w:t>
            </w:r>
          </w:p>
        </w:tc>
        <w:tc>
          <w:tcPr>
            <w:tcW w:w="765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sz w:val="20"/>
                <w:szCs w:val="20"/>
              </w:rPr>
              <w:t>15</w:t>
            </w:r>
          </w:p>
        </w:tc>
      </w:tr>
      <w:tr w:rsidR="004F0753" w:rsidRPr="000A52E5" w:rsidTr="009509D0">
        <w:trPr>
          <w:trHeight w:val="20"/>
        </w:trPr>
        <w:tc>
          <w:tcPr>
            <w:tcW w:w="1277" w:type="dxa"/>
            <w:vMerge w:val="restart"/>
          </w:tcPr>
          <w:p w:rsidR="004F0753" w:rsidRPr="000A52E5" w:rsidRDefault="004F0753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801011О.99.0.БВ24АВ42000</w:t>
            </w:r>
          </w:p>
        </w:tc>
        <w:tc>
          <w:tcPr>
            <w:tcW w:w="992" w:type="dxa"/>
            <w:vMerge w:val="restart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001 адаптированная образовательная программа</w:t>
            </w:r>
          </w:p>
        </w:tc>
        <w:tc>
          <w:tcPr>
            <w:tcW w:w="1701" w:type="dxa"/>
            <w:vMerge w:val="restart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004 Обучающиеся с ограниченными возможностями здоровья (ОВЗ)</w:t>
            </w:r>
          </w:p>
        </w:tc>
        <w:tc>
          <w:tcPr>
            <w:tcW w:w="850" w:type="dxa"/>
            <w:vMerge w:val="restart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003 </w:t>
            </w:r>
          </w:p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744" w:type="dxa"/>
            <w:vMerge w:val="restart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1099" w:type="dxa"/>
            <w:vMerge w:val="restart"/>
          </w:tcPr>
          <w:p w:rsidR="004F0753" w:rsidRPr="000A52E5" w:rsidRDefault="004F0753" w:rsidP="000A52E5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06 </w:t>
            </w:r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2126" w:type="dxa"/>
          </w:tcPr>
          <w:p w:rsidR="004F0753" w:rsidRPr="000A52E5" w:rsidRDefault="004F0753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Обеспеченность образовательного процесса педагогическими работниками</w:t>
            </w:r>
          </w:p>
        </w:tc>
        <w:tc>
          <w:tcPr>
            <w:tcW w:w="709" w:type="dxa"/>
          </w:tcPr>
          <w:p w:rsidR="004F0753" w:rsidRPr="000A52E5" w:rsidRDefault="004F0753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4F0753" w:rsidRPr="000A52E5" w:rsidRDefault="009509D0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4F0753" w:rsidRPr="000A52E5" w:rsidTr="009509D0">
        <w:trPr>
          <w:trHeight w:val="20"/>
        </w:trPr>
        <w:tc>
          <w:tcPr>
            <w:tcW w:w="1277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vMerge/>
          </w:tcPr>
          <w:p w:rsidR="004F0753" w:rsidRPr="000A52E5" w:rsidRDefault="004F0753" w:rsidP="000A52E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4F0753" w:rsidRPr="000A52E5" w:rsidRDefault="004F0753" w:rsidP="004F0753">
            <w:pPr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Повышение квалификации педагогиче</w:t>
            </w:r>
            <w:r w:rsidR="000A52E5" w:rsidRPr="000A52E5">
              <w:rPr>
                <w:bCs/>
                <w:kern w:val="2"/>
                <w:sz w:val="20"/>
                <w:szCs w:val="20"/>
              </w:rPr>
              <w:t>ских работников образов</w:t>
            </w:r>
            <w:proofErr w:type="gramStart"/>
            <w:r w:rsidR="000A52E5" w:rsidRPr="000A52E5">
              <w:rPr>
                <w:bCs/>
                <w:kern w:val="2"/>
                <w:sz w:val="20"/>
                <w:szCs w:val="20"/>
              </w:rPr>
              <w:t>.</w:t>
            </w:r>
            <w:proofErr w:type="gramEnd"/>
            <w:r w:rsidRPr="000A52E5">
              <w:rPr>
                <w:bCs/>
                <w:kern w:val="2"/>
                <w:sz w:val="20"/>
                <w:szCs w:val="20"/>
              </w:rPr>
              <w:t xml:space="preserve"> </w:t>
            </w:r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у</w:t>
            </w:r>
            <w:proofErr w:type="gramEnd"/>
            <w:r w:rsidRPr="000A52E5">
              <w:rPr>
                <w:bCs/>
                <w:kern w:val="2"/>
                <w:sz w:val="20"/>
                <w:szCs w:val="20"/>
              </w:rPr>
              <w:t>чрежд</w:t>
            </w:r>
            <w:r w:rsidR="008F327A" w:rsidRPr="000A52E5">
              <w:rPr>
                <w:bCs/>
                <w:kern w:val="2"/>
                <w:sz w:val="20"/>
                <w:szCs w:val="20"/>
              </w:rPr>
              <w:t>ения</w:t>
            </w:r>
          </w:p>
        </w:tc>
        <w:tc>
          <w:tcPr>
            <w:tcW w:w="709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4F0753" w:rsidRPr="000A52E5" w:rsidRDefault="009509D0" w:rsidP="004F0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4F0753" w:rsidRPr="000A52E5" w:rsidTr="009509D0">
        <w:trPr>
          <w:trHeight w:val="20"/>
        </w:trPr>
        <w:tc>
          <w:tcPr>
            <w:tcW w:w="1277" w:type="dxa"/>
            <w:vMerge w:val="restart"/>
          </w:tcPr>
          <w:p w:rsidR="004F0753" w:rsidRPr="000A52E5" w:rsidRDefault="004F0753" w:rsidP="004F0753">
            <w:pPr>
              <w:jc w:val="center"/>
              <w:rPr>
                <w:kern w:val="2"/>
                <w:sz w:val="20"/>
                <w:szCs w:val="20"/>
              </w:rPr>
            </w:pPr>
            <w:r w:rsidRPr="000A52E5">
              <w:rPr>
                <w:kern w:val="2"/>
                <w:sz w:val="20"/>
                <w:szCs w:val="20"/>
              </w:rPr>
              <w:t>801011О.99.0.БВ24ВУ42000</w:t>
            </w:r>
          </w:p>
        </w:tc>
        <w:tc>
          <w:tcPr>
            <w:tcW w:w="992" w:type="dxa"/>
            <w:vMerge w:val="restart"/>
          </w:tcPr>
          <w:p w:rsidR="004F0753" w:rsidRPr="000A52E5" w:rsidRDefault="004F0753" w:rsidP="004F0753">
            <w:pPr>
              <w:jc w:val="center"/>
              <w:rPr>
                <w:kern w:val="2"/>
                <w:sz w:val="20"/>
                <w:szCs w:val="20"/>
              </w:rPr>
            </w:pPr>
            <w:r w:rsidRPr="000A52E5">
              <w:rPr>
                <w:kern w:val="2"/>
                <w:sz w:val="20"/>
                <w:szCs w:val="20"/>
              </w:rPr>
              <w:t>003             не указано</w:t>
            </w:r>
          </w:p>
        </w:tc>
        <w:tc>
          <w:tcPr>
            <w:tcW w:w="1701" w:type="dxa"/>
            <w:vMerge w:val="restart"/>
          </w:tcPr>
          <w:p w:rsidR="004F0753" w:rsidRPr="000A52E5" w:rsidRDefault="004F0753" w:rsidP="004F0753">
            <w:pPr>
              <w:jc w:val="center"/>
              <w:rPr>
                <w:kern w:val="2"/>
                <w:sz w:val="20"/>
                <w:szCs w:val="20"/>
              </w:rPr>
            </w:pPr>
            <w:proofErr w:type="gramStart"/>
            <w:r w:rsidRPr="000A52E5">
              <w:rPr>
                <w:kern w:val="2"/>
                <w:sz w:val="20"/>
                <w:szCs w:val="20"/>
              </w:rPr>
              <w:t xml:space="preserve">003 Обучающиеся за исключением обучающихся с ограниченными </w:t>
            </w:r>
            <w:r w:rsidRPr="000A52E5">
              <w:rPr>
                <w:kern w:val="2"/>
                <w:sz w:val="20"/>
                <w:szCs w:val="20"/>
              </w:rPr>
              <w:lastRenderedPageBreak/>
              <w:t>возможностями здоровья (ОВЗ) и детей-инвалидов</w:t>
            </w:r>
            <w:proofErr w:type="gramEnd"/>
          </w:p>
        </w:tc>
        <w:tc>
          <w:tcPr>
            <w:tcW w:w="850" w:type="dxa"/>
            <w:vMerge w:val="restart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lastRenderedPageBreak/>
              <w:t xml:space="preserve">003 </w:t>
            </w:r>
          </w:p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744" w:type="dxa"/>
            <w:vMerge w:val="restart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1099" w:type="dxa"/>
            <w:vMerge w:val="restart"/>
          </w:tcPr>
          <w:p w:rsidR="004F0753" w:rsidRPr="000A52E5" w:rsidRDefault="004F0753" w:rsidP="000A52E5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06 </w:t>
            </w:r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2126" w:type="dxa"/>
          </w:tcPr>
          <w:p w:rsidR="004F0753" w:rsidRPr="000A52E5" w:rsidRDefault="004F0753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Обеспеченность образовательного процесса педагогическими работниками</w:t>
            </w:r>
          </w:p>
        </w:tc>
        <w:tc>
          <w:tcPr>
            <w:tcW w:w="709" w:type="dxa"/>
          </w:tcPr>
          <w:p w:rsidR="004F0753" w:rsidRPr="000A52E5" w:rsidRDefault="004F0753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4F0753" w:rsidRPr="000A52E5" w:rsidRDefault="009509D0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F0753" w:rsidRPr="000A52E5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4F0753" w:rsidRPr="000A52E5" w:rsidTr="009509D0">
        <w:trPr>
          <w:trHeight w:val="20"/>
        </w:trPr>
        <w:tc>
          <w:tcPr>
            <w:tcW w:w="1277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vMerge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4F0753" w:rsidRPr="000A52E5" w:rsidRDefault="004F0753" w:rsidP="004F0753">
            <w:pPr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Повышение квалификации педагогичес</w:t>
            </w:r>
            <w:r w:rsidR="000A52E5" w:rsidRPr="000A52E5">
              <w:rPr>
                <w:bCs/>
                <w:kern w:val="2"/>
                <w:sz w:val="20"/>
                <w:szCs w:val="20"/>
              </w:rPr>
              <w:t xml:space="preserve">ких работников </w:t>
            </w:r>
            <w:proofErr w:type="spellStart"/>
            <w:r w:rsidR="000A52E5" w:rsidRPr="000A52E5">
              <w:rPr>
                <w:bCs/>
                <w:kern w:val="2"/>
                <w:sz w:val="20"/>
                <w:szCs w:val="20"/>
              </w:rPr>
              <w:t>образов</w:t>
            </w:r>
            <w:proofErr w:type="gramStart"/>
            <w:r w:rsidR="000A52E5" w:rsidRPr="000A52E5">
              <w:rPr>
                <w:bCs/>
                <w:kern w:val="2"/>
                <w:sz w:val="20"/>
                <w:szCs w:val="20"/>
              </w:rPr>
              <w:t>.</w:t>
            </w:r>
            <w:r w:rsidRPr="000A52E5">
              <w:rPr>
                <w:bCs/>
                <w:kern w:val="2"/>
                <w:sz w:val="20"/>
                <w:szCs w:val="20"/>
              </w:rPr>
              <w:t>у</w:t>
            </w:r>
            <w:proofErr w:type="gramEnd"/>
            <w:r w:rsidRPr="000A52E5">
              <w:rPr>
                <w:bCs/>
                <w:kern w:val="2"/>
                <w:sz w:val="20"/>
                <w:szCs w:val="20"/>
              </w:rPr>
              <w:t>чрежден</w:t>
            </w:r>
            <w:r w:rsidR="008F327A" w:rsidRPr="000A52E5">
              <w:rPr>
                <w:bCs/>
                <w:kern w:val="2"/>
                <w:sz w:val="20"/>
                <w:szCs w:val="20"/>
              </w:rPr>
              <w:t>ия</w:t>
            </w:r>
            <w:proofErr w:type="spellEnd"/>
          </w:p>
        </w:tc>
        <w:tc>
          <w:tcPr>
            <w:tcW w:w="709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4F0753" w:rsidRPr="000A52E5" w:rsidRDefault="009509D0" w:rsidP="004F0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4F0753" w:rsidRPr="000A52E5" w:rsidRDefault="004F0753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A52E5" w:rsidTr="009509D0">
        <w:trPr>
          <w:trHeight w:val="20"/>
        </w:trPr>
        <w:tc>
          <w:tcPr>
            <w:tcW w:w="1277" w:type="dxa"/>
            <w:vMerge w:val="restart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801011О.99.0.БВ24ВТ22000</w:t>
            </w:r>
          </w:p>
        </w:tc>
        <w:tc>
          <w:tcPr>
            <w:tcW w:w="992" w:type="dxa"/>
            <w:vMerge w:val="restart"/>
          </w:tcPr>
          <w:p w:rsidR="005D2B7C" w:rsidRPr="000A52E5" w:rsidRDefault="005D2B7C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A52E5">
              <w:rPr>
                <w:kern w:val="2"/>
                <w:sz w:val="20"/>
                <w:szCs w:val="20"/>
              </w:rPr>
              <w:t>003             не указано</w:t>
            </w:r>
          </w:p>
        </w:tc>
        <w:tc>
          <w:tcPr>
            <w:tcW w:w="1701" w:type="dxa"/>
            <w:vMerge w:val="restart"/>
          </w:tcPr>
          <w:p w:rsidR="005D2B7C" w:rsidRPr="000A52E5" w:rsidRDefault="005D2B7C" w:rsidP="005D2B7C">
            <w:pPr>
              <w:jc w:val="center"/>
              <w:rPr>
                <w:kern w:val="2"/>
                <w:sz w:val="20"/>
                <w:szCs w:val="20"/>
              </w:rPr>
            </w:pPr>
            <w:proofErr w:type="gramStart"/>
            <w:r w:rsidRPr="000A52E5">
              <w:rPr>
                <w:kern w:val="2"/>
                <w:sz w:val="20"/>
                <w:szCs w:val="20"/>
              </w:rPr>
              <w:t>003 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50" w:type="dxa"/>
            <w:vMerge w:val="restart"/>
          </w:tcPr>
          <w:p w:rsidR="005D2B7C" w:rsidRPr="000A52E5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003 </w:t>
            </w:r>
          </w:p>
          <w:p w:rsidR="005D2B7C" w:rsidRPr="000A52E5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От</w:t>
            </w:r>
            <w:r>
              <w:rPr>
                <w:bCs/>
                <w:kern w:val="2"/>
                <w:sz w:val="20"/>
                <w:szCs w:val="20"/>
              </w:rPr>
              <w:t xml:space="preserve"> 1</w:t>
            </w:r>
            <w:r w:rsidRPr="000A52E5">
              <w:rPr>
                <w:bCs/>
                <w:kern w:val="2"/>
                <w:sz w:val="20"/>
                <w:szCs w:val="20"/>
              </w:rPr>
              <w:t xml:space="preserve"> лет до </w:t>
            </w:r>
            <w:r>
              <w:rPr>
                <w:bCs/>
                <w:kern w:val="2"/>
                <w:sz w:val="20"/>
                <w:szCs w:val="20"/>
              </w:rPr>
              <w:t>3</w:t>
            </w:r>
            <w:r w:rsidRPr="000A52E5">
              <w:rPr>
                <w:bCs/>
                <w:kern w:val="2"/>
                <w:sz w:val="20"/>
                <w:szCs w:val="20"/>
              </w:rPr>
              <w:t xml:space="preserve"> лет</w:t>
            </w:r>
          </w:p>
        </w:tc>
        <w:tc>
          <w:tcPr>
            <w:tcW w:w="744" w:type="dxa"/>
            <w:vMerge w:val="restart"/>
          </w:tcPr>
          <w:p w:rsidR="005D2B7C" w:rsidRPr="000A52E5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1099" w:type="dxa"/>
            <w:vMerge w:val="restart"/>
          </w:tcPr>
          <w:p w:rsidR="005D2B7C" w:rsidRPr="000A52E5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06 </w:t>
            </w:r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2126" w:type="dxa"/>
          </w:tcPr>
          <w:p w:rsidR="005D2B7C" w:rsidRPr="000A52E5" w:rsidRDefault="005D2B7C" w:rsidP="005D2B7C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Обеспеченность образовательного процесса педагогическими работниками</w:t>
            </w:r>
          </w:p>
        </w:tc>
        <w:tc>
          <w:tcPr>
            <w:tcW w:w="709" w:type="dxa"/>
          </w:tcPr>
          <w:p w:rsidR="005D2B7C" w:rsidRPr="000A52E5" w:rsidRDefault="005D2B7C" w:rsidP="005D2B7C">
            <w:pPr>
              <w:outlineLvl w:val="3"/>
              <w:rPr>
                <w:bCs/>
                <w:kern w:val="2"/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5D2B7C" w:rsidRPr="000A52E5" w:rsidRDefault="005D2B7C" w:rsidP="005D2B7C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5D2B7C" w:rsidRPr="000A52E5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5D2B7C" w:rsidRPr="000A52E5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5D2B7C" w:rsidRPr="000A52E5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A52E5" w:rsidTr="009509D0">
        <w:trPr>
          <w:trHeight w:val="20"/>
        </w:trPr>
        <w:tc>
          <w:tcPr>
            <w:tcW w:w="1277" w:type="dxa"/>
            <w:vMerge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9" w:type="dxa"/>
            <w:vMerge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5D2B7C" w:rsidRPr="000A52E5" w:rsidRDefault="005D2B7C" w:rsidP="005D2B7C">
            <w:pPr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Повышение квалификации педагогических работников </w:t>
            </w:r>
            <w:proofErr w:type="spellStart"/>
            <w:r w:rsidRPr="000A52E5">
              <w:rPr>
                <w:bCs/>
                <w:kern w:val="2"/>
                <w:sz w:val="20"/>
                <w:szCs w:val="20"/>
              </w:rPr>
              <w:t>образов</w:t>
            </w:r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.у</w:t>
            </w:r>
            <w:proofErr w:type="gramEnd"/>
            <w:r w:rsidRPr="000A52E5">
              <w:rPr>
                <w:bCs/>
                <w:kern w:val="2"/>
                <w:sz w:val="20"/>
                <w:szCs w:val="20"/>
              </w:rPr>
              <w:t>чреждения</w:t>
            </w:r>
            <w:proofErr w:type="spellEnd"/>
          </w:p>
        </w:tc>
        <w:tc>
          <w:tcPr>
            <w:tcW w:w="709" w:type="dxa"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A52E5" w:rsidTr="009509D0">
        <w:trPr>
          <w:trHeight w:val="20"/>
        </w:trPr>
        <w:tc>
          <w:tcPr>
            <w:tcW w:w="1277" w:type="dxa"/>
            <w:vMerge w:val="restart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801011О.99.0.БВ24ВУ40000</w:t>
            </w:r>
          </w:p>
        </w:tc>
        <w:tc>
          <w:tcPr>
            <w:tcW w:w="992" w:type="dxa"/>
            <w:vMerge w:val="restart"/>
          </w:tcPr>
          <w:p w:rsidR="005D2B7C" w:rsidRPr="000A52E5" w:rsidRDefault="005D2B7C" w:rsidP="004F0753">
            <w:pPr>
              <w:jc w:val="center"/>
              <w:rPr>
                <w:kern w:val="2"/>
                <w:sz w:val="20"/>
                <w:szCs w:val="20"/>
              </w:rPr>
            </w:pPr>
            <w:r w:rsidRPr="000A52E5">
              <w:rPr>
                <w:kern w:val="2"/>
                <w:sz w:val="20"/>
                <w:szCs w:val="20"/>
              </w:rPr>
              <w:t>003             не указано</w:t>
            </w:r>
          </w:p>
        </w:tc>
        <w:tc>
          <w:tcPr>
            <w:tcW w:w="1701" w:type="dxa"/>
            <w:vMerge w:val="restart"/>
          </w:tcPr>
          <w:p w:rsidR="005D2B7C" w:rsidRPr="000A52E5" w:rsidRDefault="005D2B7C" w:rsidP="004F0753">
            <w:pPr>
              <w:jc w:val="center"/>
              <w:rPr>
                <w:kern w:val="2"/>
                <w:sz w:val="20"/>
                <w:szCs w:val="20"/>
              </w:rPr>
            </w:pPr>
            <w:proofErr w:type="gramStart"/>
            <w:r w:rsidRPr="000A52E5">
              <w:rPr>
                <w:kern w:val="2"/>
                <w:sz w:val="20"/>
                <w:szCs w:val="20"/>
              </w:rPr>
              <w:t>003 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50" w:type="dxa"/>
            <w:vMerge w:val="restart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003 </w:t>
            </w:r>
          </w:p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744" w:type="dxa"/>
            <w:vMerge w:val="restart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1099" w:type="dxa"/>
            <w:vMerge w:val="restart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04 группа кратковременного пребывания детей</w:t>
            </w:r>
          </w:p>
        </w:tc>
        <w:tc>
          <w:tcPr>
            <w:tcW w:w="2126" w:type="dxa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Обеспеченность образовательного процесса педагогическими работниками</w:t>
            </w:r>
          </w:p>
        </w:tc>
        <w:tc>
          <w:tcPr>
            <w:tcW w:w="709" w:type="dxa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A52E5" w:rsidTr="009509D0">
        <w:trPr>
          <w:trHeight w:val="20"/>
        </w:trPr>
        <w:tc>
          <w:tcPr>
            <w:tcW w:w="1277" w:type="dxa"/>
            <w:vMerge/>
          </w:tcPr>
          <w:p w:rsidR="005D2B7C" w:rsidRPr="000A52E5" w:rsidRDefault="005D2B7C" w:rsidP="004F0753">
            <w:pPr>
              <w:outlineLvl w:val="3"/>
              <w:rPr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D2B7C" w:rsidRPr="000A52E5" w:rsidRDefault="005D2B7C" w:rsidP="004F0753">
            <w:pPr>
              <w:outlineLvl w:val="3"/>
              <w:rPr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5D2B7C" w:rsidRPr="000A52E5" w:rsidRDefault="005D2B7C" w:rsidP="004F0753">
            <w:pPr>
              <w:outlineLvl w:val="3"/>
              <w:rPr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D2B7C" w:rsidRPr="000A52E5" w:rsidRDefault="005D2B7C" w:rsidP="004F0753">
            <w:pPr>
              <w:outlineLvl w:val="3"/>
              <w:rPr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744" w:type="dxa"/>
            <w:vMerge/>
          </w:tcPr>
          <w:p w:rsidR="005D2B7C" w:rsidRPr="000A52E5" w:rsidRDefault="005D2B7C" w:rsidP="004F0753">
            <w:pPr>
              <w:outlineLvl w:val="3"/>
              <w:rPr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1099" w:type="dxa"/>
            <w:vMerge/>
          </w:tcPr>
          <w:p w:rsidR="005D2B7C" w:rsidRPr="000A52E5" w:rsidRDefault="005D2B7C" w:rsidP="004F0753">
            <w:pPr>
              <w:outlineLvl w:val="3"/>
              <w:rPr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2126" w:type="dxa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 xml:space="preserve">Повышение квалификации педагогических работников </w:t>
            </w:r>
            <w:proofErr w:type="spellStart"/>
            <w:r w:rsidRPr="000A52E5">
              <w:rPr>
                <w:bCs/>
                <w:kern w:val="2"/>
                <w:sz w:val="20"/>
                <w:szCs w:val="20"/>
              </w:rPr>
              <w:t>образов</w:t>
            </w:r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.у</w:t>
            </w:r>
            <w:proofErr w:type="gramEnd"/>
            <w:r w:rsidRPr="000A52E5">
              <w:rPr>
                <w:bCs/>
                <w:kern w:val="2"/>
                <w:sz w:val="20"/>
                <w:szCs w:val="20"/>
              </w:rPr>
              <w:t>чреждения</w:t>
            </w:r>
            <w:proofErr w:type="spellEnd"/>
          </w:p>
        </w:tc>
        <w:tc>
          <w:tcPr>
            <w:tcW w:w="709" w:type="dxa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proofErr w:type="spellStart"/>
            <w:proofErr w:type="gramStart"/>
            <w:r w:rsidRPr="000A52E5">
              <w:rPr>
                <w:bCs/>
                <w:kern w:val="2"/>
                <w:sz w:val="20"/>
                <w:szCs w:val="20"/>
              </w:rPr>
              <w:t>проц</w:t>
            </w:r>
            <w:proofErr w:type="spellEnd"/>
            <w:proofErr w:type="gramEnd"/>
          </w:p>
        </w:tc>
        <w:tc>
          <w:tcPr>
            <w:tcW w:w="567" w:type="dxa"/>
          </w:tcPr>
          <w:p w:rsidR="005D2B7C" w:rsidRPr="000A52E5" w:rsidRDefault="005D2B7C" w:rsidP="004F0753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92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76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A52E5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5D2B7C" w:rsidRPr="000A52E5" w:rsidRDefault="005D2B7C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992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</w:tcPr>
          <w:p w:rsidR="005D2B7C" w:rsidRPr="000A52E5" w:rsidRDefault="005D2B7C" w:rsidP="004F0753">
            <w:pPr>
              <w:jc w:val="center"/>
              <w:rPr>
                <w:sz w:val="20"/>
                <w:szCs w:val="20"/>
              </w:rPr>
            </w:pPr>
          </w:p>
        </w:tc>
      </w:tr>
    </w:tbl>
    <w:p w:rsidR="00DC6FDC" w:rsidRDefault="00DC6FDC" w:rsidP="004F0753">
      <w:pPr>
        <w:jc w:val="both"/>
      </w:pPr>
    </w:p>
    <w:p w:rsidR="004F0753" w:rsidRPr="004F0753" w:rsidRDefault="00935424" w:rsidP="004F0753">
      <w:pPr>
        <w:jc w:val="both"/>
      </w:pPr>
      <w:r>
        <w:t>3.</w:t>
      </w:r>
      <w:r w:rsidR="004F0753" w:rsidRPr="002B41EB">
        <w:t>2. Сведения о фактическом достижении показателей, характеризующих объем муниципальной услуги</w:t>
      </w:r>
    </w:p>
    <w:p w:rsidR="004F0753" w:rsidRPr="002B41EB" w:rsidRDefault="004F0753" w:rsidP="004F0753"/>
    <w:tbl>
      <w:tblPr>
        <w:tblW w:w="5056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13"/>
        <w:gridCol w:w="1151"/>
        <w:gridCol w:w="1802"/>
        <w:gridCol w:w="836"/>
        <w:gridCol w:w="697"/>
        <w:gridCol w:w="973"/>
        <w:gridCol w:w="1408"/>
        <w:gridCol w:w="992"/>
        <w:gridCol w:w="568"/>
        <w:gridCol w:w="849"/>
        <w:gridCol w:w="993"/>
        <w:gridCol w:w="891"/>
        <w:gridCol w:w="835"/>
        <w:gridCol w:w="973"/>
        <w:gridCol w:w="775"/>
        <w:gridCol w:w="835"/>
      </w:tblGrid>
      <w:tr w:rsidR="004F0753" w:rsidRPr="00074E37" w:rsidTr="00A15560">
        <w:tc>
          <w:tcPr>
            <w:tcW w:w="1213" w:type="dxa"/>
            <w:vMerge w:val="restart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74E37">
              <w:rPr>
                <w:sz w:val="20"/>
                <w:szCs w:val="20"/>
              </w:rPr>
              <w:t>Уникаль-ный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номер </w:t>
            </w:r>
            <w:proofErr w:type="spellStart"/>
            <w:r w:rsidRPr="00074E37">
              <w:rPr>
                <w:sz w:val="20"/>
                <w:szCs w:val="20"/>
              </w:rPr>
              <w:t>реест-ровой</w:t>
            </w:r>
            <w:proofErr w:type="spellEnd"/>
            <w:r w:rsidRPr="00074E37">
              <w:rPr>
                <w:sz w:val="20"/>
                <w:szCs w:val="20"/>
              </w:rPr>
              <w:t xml:space="preserve"> записи</w:t>
            </w:r>
          </w:p>
        </w:tc>
        <w:tc>
          <w:tcPr>
            <w:tcW w:w="3789" w:type="dxa"/>
            <w:gridSpan w:val="3"/>
            <w:vMerge w:val="restart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670" w:type="dxa"/>
            <w:gridSpan w:val="2"/>
            <w:vMerge w:val="restart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Показатель, характе</w:t>
            </w:r>
            <w:r w:rsidRPr="00074E37">
              <w:rPr>
                <w:sz w:val="20"/>
                <w:szCs w:val="20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8284" w:type="dxa"/>
            <w:gridSpan w:val="9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835" w:type="dxa"/>
            <w:vMerge w:val="restart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Размер платы</w:t>
            </w:r>
          </w:p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(цена, тариф)</w:t>
            </w:r>
          </w:p>
        </w:tc>
      </w:tr>
      <w:tr w:rsidR="004F0753" w:rsidRPr="00074E37" w:rsidTr="009509D0">
        <w:tc>
          <w:tcPr>
            <w:tcW w:w="1213" w:type="dxa"/>
            <w:vMerge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  <w:tc>
          <w:tcPr>
            <w:tcW w:w="3789" w:type="dxa"/>
            <w:gridSpan w:val="3"/>
            <w:vMerge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dxa"/>
            <w:gridSpan w:val="2"/>
            <w:vMerge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1408" w:type="dxa"/>
            <w:vMerge w:val="restart"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наиме</w:t>
            </w:r>
            <w:r w:rsidRPr="00074E37">
              <w:rPr>
                <w:sz w:val="20"/>
                <w:szCs w:val="20"/>
              </w:rPr>
              <w:softHyphen/>
              <w:t xml:space="preserve">нование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показа-теля</w:t>
            </w:r>
            <w:proofErr w:type="spellEnd"/>
            <w:proofErr w:type="gramEnd"/>
          </w:p>
        </w:tc>
        <w:tc>
          <w:tcPr>
            <w:tcW w:w="1560" w:type="dxa"/>
            <w:gridSpan w:val="2"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733" w:type="dxa"/>
            <w:gridSpan w:val="3"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значение</w:t>
            </w:r>
          </w:p>
        </w:tc>
        <w:tc>
          <w:tcPr>
            <w:tcW w:w="835" w:type="dxa"/>
            <w:vMerge w:val="restart"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  <w:proofErr w:type="spellStart"/>
            <w:r w:rsidRPr="00074E37">
              <w:rPr>
                <w:sz w:val="20"/>
                <w:szCs w:val="20"/>
              </w:rPr>
              <w:t>допус-тимое</w:t>
            </w:r>
            <w:proofErr w:type="spellEnd"/>
            <w:r w:rsidRPr="00074E37">
              <w:rPr>
                <w:sz w:val="20"/>
                <w:szCs w:val="20"/>
              </w:rPr>
              <w:t xml:space="preserve"> (воз</w:t>
            </w:r>
            <w:r w:rsidRPr="00074E37">
              <w:rPr>
                <w:sz w:val="20"/>
                <w:szCs w:val="20"/>
              </w:rPr>
              <w:softHyphen/>
              <w:t>можное) отклоне</w:t>
            </w:r>
            <w:r w:rsidRPr="00074E37">
              <w:rPr>
                <w:sz w:val="20"/>
                <w:szCs w:val="20"/>
              </w:rPr>
              <w:softHyphen/>
              <w:t>ние</w:t>
            </w:r>
            <w:proofErr w:type="gramStart"/>
            <w:r w:rsidRPr="00074E37">
              <w:rPr>
                <w:sz w:val="20"/>
                <w:szCs w:val="20"/>
                <w:vertAlign w:val="superscript"/>
              </w:rPr>
              <w:t>6</w:t>
            </w:r>
            <w:proofErr w:type="gramEnd"/>
          </w:p>
        </w:tc>
        <w:tc>
          <w:tcPr>
            <w:tcW w:w="973" w:type="dxa"/>
            <w:vMerge w:val="restart"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отклоне</w:t>
            </w:r>
            <w:r w:rsidRPr="00074E37">
              <w:rPr>
                <w:sz w:val="20"/>
                <w:szCs w:val="20"/>
              </w:rPr>
              <w:softHyphen/>
              <w:t xml:space="preserve">ние,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превыша-ющее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допусти</w:t>
            </w:r>
            <w:r w:rsidRPr="00074E37">
              <w:rPr>
                <w:sz w:val="20"/>
                <w:szCs w:val="20"/>
              </w:rPr>
              <w:softHyphen/>
              <w:t>мое (воз</w:t>
            </w:r>
            <w:r w:rsidRPr="00074E37">
              <w:rPr>
                <w:sz w:val="20"/>
                <w:szCs w:val="20"/>
              </w:rPr>
              <w:softHyphen/>
              <w:t>можное) отклоне-ние</w:t>
            </w:r>
            <w:r w:rsidRPr="00074E37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775" w:type="dxa"/>
            <w:vMerge w:val="restart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причина откло</w:t>
            </w:r>
            <w:r w:rsidRPr="00074E37">
              <w:rPr>
                <w:sz w:val="20"/>
                <w:szCs w:val="20"/>
              </w:rPr>
              <w:softHyphen/>
              <w:t>нения</w:t>
            </w:r>
          </w:p>
        </w:tc>
        <w:tc>
          <w:tcPr>
            <w:tcW w:w="835" w:type="dxa"/>
            <w:vMerge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</w:tr>
      <w:tr w:rsidR="004F0753" w:rsidRPr="00074E37" w:rsidTr="009509D0">
        <w:tc>
          <w:tcPr>
            <w:tcW w:w="1213" w:type="dxa"/>
            <w:vMerge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  <w:tc>
          <w:tcPr>
            <w:tcW w:w="1151" w:type="dxa"/>
          </w:tcPr>
          <w:p w:rsidR="004F0753" w:rsidRPr="00074E37" w:rsidRDefault="004F0753" w:rsidP="004F0753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(показатель 1)</w:t>
            </w:r>
          </w:p>
        </w:tc>
        <w:tc>
          <w:tcPr>
            <w:tcW w:w="1802" w:type="dxa"/>
          </w:tcPr>
          <w:p w:rsidR="004F0753" w:rsidRPr="00074E37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(показатель 2)</w:t>
            </w:r>
          </w:p>
          <w:p w:rsidR="004F0753" w:rsidRPr="00074E37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836" w:type="dxa"/>
          </w:tcPr>
          <w:p w:rsidR="004F0753" w:rsidRPr="00074E37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</w:t>
            </w:r>
            <w:proofErr w:type="spellStart"/>
            <w:proofErr w:type="gramStart"/>
            <w:r w:rsidRPr="00074E37">
              <w:rPr>
                <w:color w:val="000000"/>
                <w:kern w:val="2"/>
                <w:sz w:val="20"/>
                <w:szCs w:val="20"/>
              </w:rPr>
              <w:t>показа-тель</w:t>
            </w:r>
            <w:proofErr w:type="spellEnd"/>
            <w:proofErr w:type="gramEnd"/>
            <w:r w:rsidRPr="00074E37">
              <w:rPr>
                <w:color w:val="000000"/>
                <w:kern w:val="2"/>
                <w:sz w:val="20"/>
                <w:szCs w:val="20"/>
              </w:rPr>
              <w:t xml:space="preserve"> 3)</w:t>
            </w:r>
          </w:p>
        </w:tc>
        <w:tc>
          <w:tcPr>
            <w:tcW w:w="697" w:type="dxa"/>
          </w:tcPr>
          <w:p w:rsidR="004F0753" w:rsidRPr="00074E37" w:rsidRDefault="004F0753" w:rsidP="004F0753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Показатель 1</w:t>
            </w:r>
          </w:p>
        </w:tc>
        <w:tc>
          <w:tcPr>
            <w:tcW w:w="973" w:type="dxa"/>
          </w:tcPr>
          <w:p w:rsidR="004F0753" w:rsidRPr="00074E37" w:rsidRDefault="004F0753" w:rsidP="004F0753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Показатель 2</w:t>
            </w:r>
          </w:p>
        </w:tc>
        <w:tc>
          <w:tcPr>
            <w:tcW w:w="1408" w:type="dxa"/>
            <w:vMerge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наиме</w:t>
            </w:r>
            <w:r w:rsidRPr="00074E37">
              <w:rPr>
                <w:sz w:val="20"/>
                <w:szCs w:val="20"/>
              </w:rPr>
              <w:softHyphen/>
              <w:t>нование</w:t>
            </w:r>
          </w:p>
        </w:tc>
        <w:tc>
          <w:tcPr>
            <w:tcW w:w="568" w:type="dxa"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код по ОКЕИ</w:t>
            </w:r>
          </w:p>
        </w:tc>
        <w:tc>
          <w:tcPr>
            <w:tcW w:w="849" w:type="dxa"/>
          </w:tcPr>
          <w:p w:rsidR="004F0753" w:rsidRPr="00074E37" w:rsidRDefault="004F0753" w:rsidP="004F0753">
            <w:pPr>
              <w:ind w:left="-77" w:right="-6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утверждено в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муници-пальном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задании на год</w:t>
            </w:r>
          </w:p>
        </w:tc>
        <w:tc>
          <w:tcPr>
            <w:tcW w:w="993" w:type="dxa"/>
          </w:tcPr>
          <w:p w:rsidR="004F0753" w:rsidRPr="00074E37" w:rsidRDefault="004F0753" w:rsidP="004F0753">
            <w:pPr>
              <w:ind w:left="-80" w:right="-7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утверждено в </w:t>
            </w:r>
            <w:proofErr w:type="spellStart"/>
            <w:r w:rsidRPr="00074E37">
              <w:rPr>
                <w:sz w:val="20"/>
                <w:szCs w:val="20"/>
              </w:rPr>
              <w:t>муници-пальном</w:t>
            </w:r>
            <w:proofErr w:type="spellEnd"/>
            <w:r w:rsidRPr="00074E37">
              <w:rPr>
                <w:sz w:val="20"/>
                <w:szCs w:val="20"/>
              </w:rPr>
              <w:t xml:space="preserve"> задании на отчетную дату</w:t>
            </w:r>
            <w:proofErr w:type="gramStart"/>
            <w:r w:rsidRPr="00074E37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891" w:type="dxa"/>
          </w:tcPr>
          <w:p w:rsidR="004F0753" w:rsidRPr="00074E37" w:rsidRDefault="004F0753" w:rsidP="004F0753">
            <w:pPr>
              <w:ind w:left="-94" w:right="-8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74E37">
              <w:rPr>
                <w:sz w:val="20"/>
                <w:szCs w:val="20"/>
              </w:rPr>
              <w:t>испол-нено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на отчет</w:t>
            </w:r>
            <w:r w:rsidRPr="00074E37">
              <w:rPr>
                <w:sz w:val="20"/>
                <w:szCs w:val="20"/>
              </w:rPr>
              <w:softHyphen/>
              <w:t>ную дату</w:t>
            </w:r>
            <w:r w:rsidRPr="00074E37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835" w:type="dxa"/>
            <w:vMerge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4F0753" w:rsidRPr="00074E37" w:rsidRDefault="004F0753" w:rsidP="004F0753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vMerge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dxa"/>
            <w:vMerge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</w:tr>
      <w:tr w:rsidR="004F0753" w:rsidRPr="00074E37" w:rsidTr="009509D0">
        <w:tc>
          <w:tcPr>
            <w:tcW w:w="1213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151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2</w:t>
            </w:r>
          </w:p>
        </w:tc>
        <w:tc>
          <w:tcPr>
            <w:tcW w:w="1802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3</w:t>
            </w:r>
          </w:p>
        </w:tc>
        <w:tc>
          <w:tcPr>
            <w:tcW w:w="836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4</w:t>
            </w:r>
          </w:p>
        </w:tc>
        <w:tc>
          <w:tcPr>
            <w:tcW w:w="697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5</w:t>
            </w:r>
          </w:p>
        </w:tc>
        <w:tc>
          <w:tcPr>
            <w:tcW w:w="973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6</w:t>
            </w:r>
          </w:p>
        </w:tc>
        <w:tc>
          <w:tcPr>
            <w:tcW w:w="1408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8</w:t>
            </w:r>
          </w:p>
        </w:tc>
        <w:tc>
          <w:tcPr>
            <w:tcW w:w="568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9</w:t>
            </w:r>
          </w:p>
        </w:tc>
        <w:tc>
          <w:tcPr>
            <w:tcW w:w="849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11</w:t>
            </w:r>
          </w:p>
        </w:tc>
        <w:tc>
          <w:tcPr>
            <w:tcW w:w="891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12</w:t>
            </w:r>
          </w:p>
        </w:tc>
        <w:tc>
          <w:tcPr>
            <w:tcW w:w="835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13</w:t>
            </w:r>
          </w:p>
        </w:tc>
        <w:tc>
          <w:tcPr>
            <w:tcW w:w="973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14</w:t>
            </w:r>
          </w:p>
        </w:tc>
        <w:tc>
          <w:tcPr>
            <w:tcW w:w="775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15</w:t>
            </w:r>
          </w:p>
        </w:tc>
        <w:tc>
          <w:tcPr>
            <w:tcW w:w="835" w:type="dxa"/>
          </w:tcPr>
          <w:p w:rsidR="004F0753" w:rsidRPr="00074E37" w:rsidRDefault="004F0753" w:rsidP="004F0753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16</w:t>
            </w:r>
          </w:p>
        </w:tc>
      </w:tr>
      <w:tr w:rsidR="001D0A89" w:rsidRPr="00074E37" w:rsidTr="009509D0">
        <w:tc>
          <w:tcPr>
            <w:tcW w:w="1213" w:type="dxa"/>
          </w:tcPr>
          <w:p w:rsidR="001D0A89" w:rsidRPr="00074E37" w:rsidRDefault="001D0A89" w:rsidP="00A15560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801011О.99.0.БВ24АВ42000</w:t>
            </w:r>
          </w:p>
        </w:tc>
        <w:tc>
          <w:tcPr>
            <w:tcW w:w="1151" w:type="dxa"/>
          </w:tcPr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001 адаптированная образовательная программа</w:t>
            </w:r>
          </w:p>
        </w:tc>
        <w:tc>
          <w:tcPr>
            <w:tcW w:w="1802" w:type="dxa"/>
          </w:tcPr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004 Обучающиеся с ограниченными возможностями здоровья (ОВЗ)</w:t>
            </w:r>
          </w:p>
        </w:tc>
        <w:tc>
          <w:tcPr>
            <w:tcW w:w="836" w:type="dxa"/>
          </w:tcPr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</w:t>
            </w:r>
          </w:p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697" w:type="dxa"/>
          </w:tcPr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973" w:type="dxa"/>
          </w:tcPr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06 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1408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kern w:val="2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8" w:type="dxa"/>
          </w:tcPr>
          <w:p w:rsidR="001D0A89" w:rsidRPr="00074E37" w:rsidRDefault="001D0A89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849" w:type="dxa"/>
          </w:tcPr>
          <w:p w:rsidR="001D0A89" w:rsidRPr="001D0A89" w:rsidRDefault="0096598E" w:rsidP="001D0A89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:rsidR="001D0A89" w:rsidRPr="001D0A89" w:rsidRDefault="0096598E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91" w:type="dxa"/>
          </w:tcPr>
          <w:p w:rsidR="001D0A89" w:rsidRPr="001D0A89" w:rsidRDefault="0085303D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35" w:type="dxa"/>
          </w:tcPr>
          <w:p w:rsidR="001D0A89" w:rsidRPr="001D0A89" w:rsidRDefault="005D2B7C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1D0A89" w:rsidRPr="00074E37" w:rsidRDefault="001D0A89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1D0A89" w:rsidRPr="00074E37" w:rsidRDefault="001D0A89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1D0A89" w:rsidRPr="00074E37" w:rsidRDefault="001D0A89" w:rsidP="00A15560">
            <w:pPr>
              <w:rPr>
                <w:sz w:val="20"/>
                <w:szCs w:val="20"/>
              </w:rPr>
            </w:pPr>
          </w:p>
        </w:tc>
      </w:tr>
      <w:tr w:rsidR="001D0A89" w:rsidRPr="00074E37" w:rsidTr="009509D0">
        <w:tc>
          <w:tcPr>
            <w:tcW w:w="1213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801011О.99.0.БВ24ВУ42000</w:t>
            </w:r>
          </w:p>
        </w:tc>
        <w:tc>
          <w:tcPr>
            <w:tcW w:w="1151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003             не указано</w:t>
            </w:r>
          </w:p>
        </w:tc>
        <w:tc>
          <w:tcPr>
            <w:tcW w:w="1802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003 </w:t>
            </w:r>
            <w:proofErr w:type="gramStart"/>
            <w:r w:rsidRPr="00074E37">
              <w:rPr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kern w:val="2"/>
                <w:sz w:val="20"/>
                <w:szCs w:val="20"/>
              </w:rPr>
              <w:t xml:space="preserve"> за исключением обучающихся с ОВЗ и детей-инвалидов</w:t>
            </w:r>
          </w:p>
        </w:tc>
        <w:tc>
          <w:tcPr>
            <w:tcW w:w="836" w:type="dxa"/>
          </w:tcPr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</w:t>
            </w:r>
          </w:p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697" w:type="dxa"/>
          </w:tcPr>
          <w:p w:rsidR="001D0A89" w:rsidRPr="00074E37" w:rsidRDefault="001D0A89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973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06 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1408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kern w:val="2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1D0A89" w:rsidRPr="00074E37" w:rsidRDefault="001D0A89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8" w:type="dxa"/>
          </w:tcPr>
          <w:p w:rsidR="001D0A89" w:rsidRPr="00074E37" w:rsidRDefault="001D0A89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849" w:type="dxa"/>
          </w:tcPr>
          <w:p w:rsidR="001D0A89" w:rsidRPr="001D0A89" w:rsidRDefault="0096598E" w:rsidP="001D0A89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57</w:t>
            </w:r>
          </w:p>
        </w:tc>
        <w:tc>
          <w:tcPr>
            <w:tcW w:w="993" w:type="dxa"/>
          </w:tcPr>
          <w:p w:rsidR="001D0A89" w:rsidRPr="001D0A89" w:rsidRDefault="0096598E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91" w:type="dxa"/>
          </w:tcPr>
          <w:p w:rsidR="001D0A89" w:rsidRPr="001D0A89" w:rsidRDefault="0085303D" w:rsidP="008530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835" w:type="dxa"/>
          </w:tcPr>
          <w:p w:rsidR="001D0A89" w:rsidRPr="001D0A89" w:rsidRDefault="005D2B7C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1D0A89" w:rsidRPr="00074E37" w:rsidRDefault="001D0A89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1D0A89" w:rsidRPr="00074E37" w:rsidRDefault="001D0A89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1D0A89" w:rsidRPr="00074E37" w:rsidRDefault="001D0A89" w:rsidP="00A15560">
            <w:pPr>
              <w:rPr>
                <w:sz w:val="20"/>
                <w:szCs w:val="20"/>
              </w:rPr>
            </w:pPr>
          </w:p>
        </w:tc>
      </w:tr>
      <w:tr w:rsidR="005D2B7C" w:rsidRPr="00074E37" w:rsidTr="009509D0">
        <w:tc>
          <w:tcPr>
            <w:tcW w:w="1213" w:type="dxa"/>
          </w:tcPr>
          <w:p w:rsidR="005D2B7C" w:rsidRPr="000A52E5" w:rsidRDefault="005D2B7C" w:rsidP="005D2B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801011О.99.0.БВ24ВТ22000</w:t>
            </w:r>
          </w:p>
        </w:tc>
        <w:tc>
          <w:tcPr>
            <w:tcW w:w="1151" w:type="dxa"/>
          </w:tcPr>
          <w:p w:rsidR="005D2B7C" w:rsidRPr="00074E37" w:rsidRDefault="005D2B7C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003             не указано</w:t>
            </w:r>
          </w:p>
        </w:tc>
        <w:tc>
          <w:tcPr>
            <w:tcW w:w="1802" w:type="dxa"/>
          </w:tcPr>
          <w:p w:rsidR="005D2B7C" w:rsidRPr="00074E37" w:rsidRDefault="005D2B7C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003 </w:t>
            </w:r>
            <w:proofErr w:type="gramStart"/>
            <w:r w:rsidRPr="00074E37">
              <w:rPr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kern w:val="2"/>
                <w:sz w:val="20"/>
                <w:szCs w:val="20"/>
              </w:rPr>
              <w:t xml:space="preserve"> за исключением обучающихся с ОВЗ и детей-инвалидов</w:t>
            </w:r>
          </w:p>
        </w:tc>
        <w:tc>
          <w:tcPr>
            <w:tcW w:w="836" w:type="dxa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</w:t>
            </w:r>
          </w:p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От </w:t>
            </w:r>
            <w:r>
              <w:rPr>
                <w:bCs/>
                <w:kern w:val="2"/>
                <w:sz w:val="20"/>
                <w:szCs w:val="20"/>
              </w:rPr>
              <w:t>1</w:t>
            </w:r>
            <w:r w:rsidRPr="00074E37">
              <w:rPr>
                <w:bCs/>
                <w:kern w:val="2"/>
                <w:sz w:val="20"/>
                <w:szCs w:val="20"/>
              </w:rPr>
              <w:t xml:space="preserve"> лет до </w:t>
            </w:r>
            <w:r>
              <w:rPr>
                <w:bCs/>
                <w:kern w:val="2"/>
                <w:sz w:val="20"/>
                <w:szCs w:val="20"/>
              </w:rPr>
              <w:t>3</w:t>
            </w:r>
            <w:r w:rsidRPr="00074E37">
              <w:rPr>
                <w:bCs/>
                <w:kern w:val="2"/>
                <w:sz w:val="20"/>
                <w:szCs w:val="20"/>
              </w:rPr>
              <w:t xml:space="preserve"> лет</w:t>
            </w:r>
          </w:p>
        </w:tc>
        <w:tc>
          <w:tcPr>
            <w:tcW w:w="697" w:type="dxa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973" w:type="dxa"/>
          </w:tcPr>
          <w:p w:rsidR="005D2B7C" w:rsidRPr="00074E37" w:rsidRDefault="005D2B7C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06 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1408" w:type="dxa"/>
          </w:tcPr>
          <w:p w:rsidR="005D2B7C" w:rsidRPr="00074E37" w:rsidRDefault="005D2B7C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kern w:val="2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5D2B7C" w:rsidRPr="00074E37" w:rsidRDefault="005D2B7C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8" w:type="dxa"/>
          </w:tcPr>
          <w:p w:rsidR="005D2B7C" w:rsidRPr="00074E37" w:rsidRDefault="005D2B7C" w:rsidP="005D2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849" w:type="dxa"/>
          </w:tcPr>
          <w:p w:rsidR="005D2B7C" w:rsidRPr="001D0A89" w:rsidRDefault="0096598E" w:rsidP="005D2B7C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:rsidR="005D2B7C" w:rsidRPr="001D0A89" w:rsidRDefault="0096598E" w:rsidP="005D2B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91" w:type="dxa"/>
          </w:tcPr>
          <w:p w:rsidR="005D2B7C" w:rsidRPr="001D0A89" w:rsidRDefault="0085303D" w:rsidP="008530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35" w:type="dxa"/>
          </w:tcPr>
          <w:p w:rsidR="005D2B7C" w:rsidRPr="001D0A89" w:rsidRDefault="005D2B7C" w:rsidP="005D2B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5D2B7C" w:rsidRPr="00074E37" w:rsidRDefault="005D2B7C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5D2B7C" w:rsidRPr="00074E37" w:rsidRDefault="005D2B7C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5D2B7C" w:rsidRPr="00074E37" w:rsidRDefault="005D2B7C" w:rsidP="00A15560">
            <w:pPr>
              <w:rPr>
                <w:sz w:val="20"/>
                <w:szCs w:val="20"/>
              </w:rPr>
            </w:pPr>
          </w:p>
        </w:tc>
      </w:tr>
      <w:tr w:rsidR="005D2B7C" w:rsidRPr="00074E37" w:rsidTr="009509D0">
        <w:tc>
          <w:tcPr>
            <w:tcW w:w="1213" w:type="dxa"/>
          </w:tcPr>
          <w:p w:rsidR="005D2B7C" w:rsidRPr="00074E37" w:rsidRDefault="005D2B7C" w:rsidP="00A15560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801011О.99.0.БВ24ВУ40000</w:t>
            </w:r>
          </w:p>
        </w:tc>
        <w:tc>
          <w:tcPr>
            <w:tcW w:w="1151" w:type="dxa"/>
          </w:tcPr>
          <w:p w:rsidR="005D2B7C" w:rsidRPr="00074E37" w:rsidRDefault="005D2B7C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003             не указано</w:t>
            </w:r>
          </w:p>
        </w:tc>
        <w:tc>
          <w:tcPr>
            <w:tcW w:w="1802" w:type="dxa"/>
          </w:tcPr>
          <w:p w:rsidR="005D2B7C" w:rsidRPr="00074E37" w:rsidRDefault="005D2B7C" w:rsidP="00A15560">
            <w:pPr>
              <w:jc w:val="center"/>
              <w:rPr>
                <w:kern w:val="2"/>
                <w:sz w:val="20"/>
                <w:szCs w:val="20"/>
              </w:rPr>
            </w:pPr>
            <w:proofErr w:type="gramStart"/>
            <w:r w:rsidRPr="00074E37">
              <w:rPr>
                <w:kern w:val="2"/>
                <w:sz w:val="20"/>
                <w:szCs w:val="20"/>
              </w:rPr>
              <w:t>003 Обучающиеся за исключением обучающихся с ограниченными возможностями здоровья (ОВЗ) и детей-инвалидов</w:t>
            </w:r>
            <w:proofErr w:type="gramEnd"/>
          </w:p>
        </w:tc>
        <w:tc>
          <w:tcPr>
            <w:tcW w:w="836" w:type="dxa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</w:t>
            </w:r>
          </w:p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697" w:type="dxa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01                 Очная</w:t>
            </w:r>
          </w:p>
        </w:tc>
        <w:tc>
          <w:tcPr>
            <w:tcW w:w="973" w:type="dxa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04 группа кратковременного пребывания детей</w:t>
            </w:r>
          </w:p>
        </w:tc>
        <w:tc>
          <w:tcPr>
            <w:tcW w:w="1408" w:type="dxa"/>
          </w:tcPr>
          <w:p w:rsidR="005D2B7C" w:rsidRPr="00074E37" w:rsidRDefault="005D2B7C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Число </w:t>
            </w:r>
            <w:proofErr w:type="gramStart"/>
            <w:r>
              <w:rPr>
                <w:kern w:val="2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5D2B7C" w:rsidRPr="00074E37" w:rsidRDefault="005D2B7C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8" w:type="dxa"/>
          </w:tcPr>
          <w:p w:rsidR="005D2B7C" w:rsidRPr="00074E37" w:rsidRDefault="005D2B7C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849" w:type="dxa"/>
          </w:tcPr>
          <w:p w:rsidR="005D2B7C" w:rsidRPr="001D0A89" w:rsidRDefault="0096598E" w:rsidP="001D0A89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5D2B7C" w:rsidRPr="001D0A89" w:rsidRDefault="0096598E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91" w:type="dxa"/>
          </w:tcPr>
          <w:p w:rsidR="005D2B7C" w:rsidRPr="001D0A89" w:rsidRDefault="0085303D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35" w:type="dxa"/>
          </w:tcPr>
          <w:p w:rsidR="005D2B7C" w:rsidRPr="001D0A89" w:rsidRDefault="005D2B7C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5D2B7C" w:rsidRPr="00074E37" w:rsidRDefault="005D2B7C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5D2B7C" w:rsidRPr="00074E37" w:rsidRDefault="005D2B7C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5D2B7C" w:rsidRPr="00074E37" w:rsidRDefault="005D2B7C" w:rsidP="00A15560">
            <w:pPr>
              <w:rPr>
                <w:sz w:val="20"/>
                <w:szCs w:val="20"/>
              </w:rPr>
            </w:pPr>
          </w:p>
        </w:tc>
      </w:tr>
      <w:tr w:rsidR="005D2B7C" w:rsidRPr="00074E37" w:rsidTr="009509D0">
        <w:tc>
          <w:tcPr>
            <w:tcW w:w="6672" w:type="dxa"/>
            <w:gridSpan w:val="6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Итого по разделу реализация основных общеобразовательных программ дошкольного образования</w:t>
            </w:r>
          </w:p>
        </w:tc>
        <w:tc>
          <w:tcPr>
            <w:tcW w:w="1408" w:type="dxa"/>
          </w:tcPr>
          <w:p w:rsidR="005D2B7C" w:rsidRPr="00074E37" w:rsidRDefault="005D2B7C" w:rsidP="00A15560">
            <w:pPr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Число </w:t>
            </w:r>
            <w:proofErr w:type="gramStart"/>
            <w:r w:rsidRPr="00074E37">
              <w:rPr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992" w:type="dxa"/>
          </w:tcPr>
          <w:p w:rsidR="005D2B7C" w:rsidRPr="00074E37" w:rsidRDefault="005D2B7C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8" w:type="dxa"/>
          </w:tcPr>
          <w:p w:rsidR="005D2B7C" w:rsidRPr="00074E37" w:rsidRDefault="005D2B7C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849" w:type="dxa"/>
          </w:tcPr>
          <w:p w:rsidR="005D2B7C" w:rsidRPr="001D0A89" w:rsidRDefault="0096598E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993" w:type="dxa"/>
          </w:tcPr>
          <w:p w:rsidR="005D2B7C" w:rsidRPr="001D0A89" w:rsidRDefault="0096598E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891" w:type="dxa"/>
          </w:tcPr>
          <w:p w:rsidR="005D2B7C" w:rsidRPr="001D0A89" w:rsidRDefault="0085303D" w:rsidP="00482B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35" w:type="dxa"/>
          </w:tcPr>
          <w:p w:rsidR="005D2B7C" w:rsidRPr="001D0A89" w:rsidRDefault="00B90C0A" w:rsidP="002501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5D2B7C" w:rsidRPr="00074E37" w:rsidRDefault="005D2B7C" w:rsidP="002501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5D2B7C" w:rsidRDefault="005D2B7C" w:rsidP="001D0A89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835" w:type="dxa"/>
          </w:tcPr>
          <w:p w:rsidR="005D2B7C" w:rsidRPr="00074E37" w:rsidRDefault="005D2B7C" w:rsidP="00A15560">
            <w:pPr>
              <w:rPr>
                <w:sz w:val="20"/>
                <w:szCs w:val="20"/>
              </w:rPr>
            </w:pPr>
          </w:p>
        </w:tc>
      </w:tr>
    </w:tbl>
    <w:p w:rsidR="00C84E57" w:rsidRDefault="00C84E57" w:rsidP="00732A3B">
      <w:pPr>
        <w:jc w:val="center"/>
        <w:rPr>
          <w:lang w:val="en-US"/>
        </w:rPr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0A52E5" w:rsidRDefault="000A52E5" w:rsidP="00A15560">
      <w:pPr>
        <w:spacing w:line="223" w:lineRule="auto"/>
        <w:jc w:val="center"/>
      </w:pPr>
    </w:p>
    <w:p w:rsidR="00A15560" w:rsidRPr="002B41EB" w:rsidRDefault="00A15560" w:rsidP="000A52E5">
      <w:pPr>
        <w:spacing w:line="223" w:lineRule="auto"/>
        <w:jc w:val="center"/>
      </w:pPr>
      <w:r w:rsidRPr="002B41EB">
        <w:t>Раздел _</w:t>
      </w:r>
      <w:r>
        <w:t>2</w:t>
      </w:r>
      <w:r w:rsidRPr="002B41EB">
        <w:t>__</w:t>
      </w:r>
      <w:r w:rsidR="00612590">
        <w:rPr>
          <w:noProof/>
        </w:rPr>
        <w:pict>
          <v:shape id="Поле 7" o:spid="_x0000_s1033" type="#_x0000_t202" style="position:absolute;left:0;text-align:left;margin-left:881.4pt;margin-top:6.4pt;width:182.25pt;height:94.05pt;z-index:2516654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" stroked="f">
            <v:textbox>
              <w:txbxContent>
                <w:tbl>
                  <w:tblPr>
                    <w:tblW w:w="3767" w:type="dxa"/>
                    <w:tblInd w:w="-176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482"/>
                    <w:gridCol w:w="1285"/>
                  </w:tblGrid>
                  <w:tr w:rsidR="0085303D" w:rsidRPr="00334FCF" w:rsidTr="006D0534">
                    <w:trPr>
                      <w:trHeight w:val="1470"/>
                    </w:trPr>
                    <w:tc>
                      <w:tcPr>
                        <w:tcW w:w="2482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5303D" w:rsidRPr="00B9607D" w:rsidRDefault="0085303D" w:rsidP="006D0534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Код</w:t>
                        </w:r>
                      </w:p>
                      <w:p w:rsidR="0085303D" w:rsidRPr="00B9607D" w:rsidRDefault="0085303D" w:rsidP="006D0534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по общеросс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ийскому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базов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ому 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перечн</w:t>
                        </w:r>
                        <w:r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>ю</w:t>
                        </w: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 или региональному </w:t>
                        </w:r>
                      </w:p>
                      <w:p w:rsidR="0085303D" w:rsidRPr="00B9607D" w:rsidRDefault="0085303D" w:rsidP="006D0534">
                        <w:pPr>
                          <w:pStyle w:val="41"/>
                          <w:suppressAutoHyphens/>
                          <w:spacing w:before="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</w:pPr>
                        <w:r w:rsidRPr="00B9607D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000000"/>
                            <w:sz w:val="24"/>
                            <w:szCs w:val="24"/>
                          </w:rPr>
                          <w:t xml:space="preserve">перечню   </w:t>
                        </w:r>
                      </w:p>
                      <w:p w:rsidR="0085303D" w:rsidRPr="00EA63AB" w:rsidRDefault="0085303D" w:rsidP="006D0534">
                        <w:pPr>
                          <w:pStyle w:val="Style7"/>
                          <w:shd w:val="clear" w:color="auto" w:fill="auto"/>
                          <w:suppressAutoHyphens/>
                          <w:spacing w:before="0" w:after="0" w:line="240" w:lineRule="auto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85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5303D" w:rsidRPr="00EA63AB" w:rsidRDefault="0085303D" w:rsidP="006D0534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jc w:val="right"/>
                          <w:rPr>
                            <w:b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85303D" w:rsidRPr="00334FCF" w:rsidRDefault="0085303D" w:rsidP="00A15560"/>
              </w:txbxContent>
            </v:textbox>
          </v:shape>
        </w:pict>
      </w:r>
    </w:p>
    <w:tbl>
      <w:tblPr>
        <w:tblpPr w:leftFromText="180" w:rightFromText="180" w:vertAnchor="text" w:horzAnchor="margin" w:tblpXSpec="right" w:tblpY="-39"/>
        <w:tblW w:w="3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82"/>
        <w:gridCol w:w="1285"/>
      </w:tblGrid>
      <w:tr w:rsidR="00A15560" w:rsidRPr="00334FCF" w:rsidTr="00A15560">
        <w:trPr>
          <w:trHeight w:val="1245"/>
        </w:trPr>
        <w:tc>
          <w:tcPr>
            <w:tcW w:w="248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A15560" w:rsidRPr="00B9607D" w:rsidRDefault="00A15560" w:rsidP="00A15560">
            <w:pPr>
              <w:pStyle w:val="41"/>
              <w:suppressAutoHyphens/>
              <w:spacing w:before="0" w:line="223" w:lineRule="auto"/>
              <w:ind w:right="34"/>
              <w:jc w:val="right"/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Код</w:t>
            </w:r>
          </w:p>
          <w:p w:rsidR="00A15560" w:rsidRPr="00B9607D" w:rsidRDefault="00A15560" w:rsidP="00A15560">
            <w:pPr>
              <w:pStyle w:val="41"/>
              <w:suppressAutoHyphens/>
              <w:spacing w:before="0" w:line="223" w:lineRule="auto"/>
              <w:jc w:val="right"/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по общеросс</w:t>
            </w: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ийскому</w:t>
            </w: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базов</w:t>
            </w: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ому </w:t>
            </w: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перечн</w:t>
            </w:r>
            <w:r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>ю</w:t>
            </w: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или региональному </w:t>
            </w:r>
          </w:p>
          <w:p w:rsidR="00A15560" w:rsidRPr="00B9607D" w:rsidRDefault="00A15560" w:rsidP="00A15560">
            <w:pPr>
              <w:pStyle w:val="41"/>
              <w:suppressAutoHyphens/>
              <w:spacing w:before="0" w:line="223" w:lineRule="auto"/>
              <w:jc w:val="right"/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</w:pPr>
            <w:r w:rsidRPr="00B9607D">
              <w:rPr>
                <w:rStyle w:val="CharStyle9Exact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перечню   </w:t>
            </w:r>
          </w:p>
          <w:p w:rsidR="00A15560" w:rsidRPr="00EA63AB" w:rsidRDefault="00A15560" w:rsidP="00A15560">
            <w:pPr>
              <w:pStyle w:val="Style7"/>
              <w:shd w:val="clear" w:color="auto" w:fill="auto"/>
              <w:suppressAutoHyphens/>
              <w:spacing w:before="0" w:after="0" w:line="223" w:lineRule="auto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15560" w:rsidRDefault="00A15560" w:rsidP="00A15560">
            <w:pPr>
              <w:pStyle w:val="Style7"/>
              <w:shd w:val="clear" w:color="auto" w:fill="auto"/>
              <w:spacing w:before="0" w:after="0" w:line="223" w:lineRule="auto"/>
              <w:jc w:val="center"/>
              <w:rPr>
                <w:b w:val="0"/>
                <w:sz w:val="28"/>
                <w:szCs w:val="28"/>
                <w:lang w:val="en-US" w:eastAsia="en-US"/>
              </w:rPr>
            </w:pPr>
          </w:p>
          <w:p w:rsidR="00A15560" w:rsidRDefault="00A15560" w:rsidP="00A15560">
            <w:pPr>
              <w:pStyle w:val="Style7"/>
              <w:shd w:val="clear" w:color="auto" w:fill="auto"/>
              <w:spacing w:before="0" w:after="0" w:line="223" w:lineRule="auto"/>
              <w:jc w:val="center"/>
              <w:rPr>
                <w:b w:val="0"/>
                <w:sz w:val="28"/>
                <w:szCs w:val="28"/>
                <w:lang w:val="en-US" w:eastAsia="en-US"/>
              </w:rPr>
            </w:pPr>
          </w:p>
          <w:p w:rsidR="00A15560" w:rsidRPr="00EA63AB" w:rsidRDefault="00A15560" w:rsidP="00A15560">
            <w:pPr>
              <w:pStyle w:val="Style7"/>
              <w:shd w:val="clear" w:color="auto" w:fill="auto"/>
              <w:spacing w:before="0" w:after="0" w:line="223" w:lineRule="auto"/>
              <w:jc w:val="center"/>
              <w:rPr>
                <w:b w:val="0"/>
                <w:sz w:val="24"/>
                <w:szCs w:val="24"/>
              </w:rPr>
            </w:pPr>
            <w:r w:rsidRPr="000316BC">
              <w:rPr>
                <w:b w:val="0"/>
                <w:sz w:val="28"/>
                <w:szCs w:val="28"/>
                <w:lang w:eastAsia="en-US"/>
              </w:rPr>
              <w:t>50.785.0</w:t>
            </w:r>
          </w:p>
        </w:tc>
      </w:tr>
    </w:tbl>
    <w:p w:rsidR="00A15560" w:rsidRPr="000A52E5" w:rsidRDefault="00A15560" w:rsidP="00A15560">
      <w:pPr>
        <w:pStyle w:val="ac"/>
        <w:numPr>
          <w:ilvl w:val="0"/>
          <w:numId w:val="3"/>
        </w:numPr>
        <w:spacing w:line="223" w:lineRule="auto"/>
        <w:ind w:left="0" w:firstLine="0"/>
        <w:jc w:val="both"/>
        <w:rPr>
          <w:b/>
          <w:color w:val="000000"/>
          <w:kern w:val="2"/>
          <w:shd w:val="clear" w:color="auto" w:fill="FFFFFF"/>
          <w:lang w:val="en-US"/>
        </w:rPr>
      </w:pPr>
      <w:r w:rsidRPr="000A52E5">
        <w:t>Наименование муниципальной услуги ____</w:t>
      </w:r>
      <w:r w:rsidRPr="000A52E5">
        <w:rPr>
          <w:lang w:val="en-US"/>
        </w:rPr>
        <w:t>____________________________________</w:t>
      </w:r>
      <w:r w:rsidRPr="000A52E5">
        <w:t>__</w:t>
      </w:r>
      <w:r w:rsidRPr="000A52E5">
        <w:rPr>
          <w:b/>
          <w:color w:val="000000"/>
          <w:kern w:val="2"/>
          <w:shd w:val="clear" w:color="auto" w:fill="FFFFFF"/>
        </w:rPr>
        <w:t xml:space="preserve"> </w:t>
      </w:r>
    </w:p>
    <w:p w:rsidR="00A15560" w:rsidRPr="000A52E5" w:rsidRDefault="00A15560" w:rsidP="00A15560">
      <w:pPr>
        <w:pStyle w:val="ac"/>
        <w:spacing w:line="223" w:lineRule="auto"/>
        <w:ind w:left="0"/>
        <w:jc w:val="both"/>
      </w:pPr>
      <w:r w:rsidRPr="000A52E5">
        <w:rPr>
          <w:b/>
          <w:color w:val="000000"/>
          <w:kern w:val="2"/>
          <w:shd w:val="clear" w:color="auto" w:fill="FFFFFF"/>
        </w:rPr>
        <w:t>Присмотр и уход</w:t>
      </w:r>
      <w:r w:rsidRPr="000A52E5">
        <w:rPr>
          <w:bCs/>
          <w:kern w:val="2"/>
          <w:shd w:val="clear" w:color="auto" w:fill="FFFFFF"/>
        </w:rPr>
        <w:t xml:space="preserve"> </w:t>
      </w:r>
      <w:r w:rsidRPr="000A52E5">
        <w:t>________</w:t>
      </w:r>
      <w:r w:rsidRPr="000A52E5">
        <w:rPr>
          <w:lang w:val="en-US"/>
        </w:rPr>
        <w:t>________________________________________</w:t>
      </w:r>
      <w:r w:rsidRPr="000A52E5">
        <w:t>________________</w:t>
      </w:r>
    </w:p>
    <w:p w:rsidR="00A15560" w:rsidRPr="000A52E5" w:rsidRDefault="00A15560" w:rsidP="00A15560">
      <w:pPr>
        <w:spacing w:line="223" w:lineRule="auto"/>
        <w:jc w:val="both"/>
      </w:pPr>
      <w:r w:rsidRPr="000A52E5">
        <w:t>2. Категории потребителей муниципальной услуги ______________________________________</w:t>
      </w:r>
    </w:p>
    <w:p w:rsidR="00A15560" w:rsidRPr="000A52E5" w:rsidRDefault="00A15560" w:rsidP="00A15560">
      <w:pPr>
        <w:spacing w:line="223" w:lineRule="auto"/>
        <w:jc w:val="both"/>
      </w:pPr>
      <w:r w:rsidRPr="000A52E5">
        <w:rPr>
          <w:b/>
          <w:bCs/>
          <w:color w:val="000000"/>
          <w:kern w:val="2"/>
          <w:shd w:val="clear" w:color="auto" w:fill="FFFFFF"/>
        </w:rPr>
        <w:t xml:space="preserve">Физические лица </w:t>
      </w:r>
      <w:r w:rsidRPr="000A52E5">
        <w:t>__________________________________________________________________</w:t>
      </w:r>
    </w:p>
    <w:p w:rsidR="00A15560" w:rsidRPr="000A52E5" w:rsidRDefault="00A15560" w:rsidP="00A15560">
      <w:pPr>
        <w:spacing w:line="223" w:lineRule="auto"/>
        <w:jc w:val="both"/>
      </w:pPr>
      <w:r w:rsidRPr="000A52E5">
        <w:t>3. Сведения о фактическом достижении показателей, характеризующих объем и (или) качество муниципальной услуги</w:t>
      </w:r>
    </w:p>
    <w:p w:rsidR="00A15560" w:rsidRPr="000A52E5" w:rsidRDefault="00A15560" w:rsidP="00A15560">
      <w:pPr>
        <w:jc w:val="both"/>
      </w:pPr>
      <w:r w:rsidRPr="000A52E5">
        <w:t xml:space="preserve">3.1. Сведения о фактическом достижении показателей, характеризующих качество муниципальной услуги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134"/>
        <w:gridCol w:w="992"/>
        <w:gridCol w:w="709"/>
        <w:gridCol w:w="1134"/>
        <w:gridCol w:w="567"/>
        <w:gridCol w:w="2551"/>
        <w:gridCol w:w="851"/>
        <w:gridCol w:w="708"/>
        <w:gridCol w:w="924"/>
        <w:gridCol w:w="1250"/>
        <w:gridCol w:w="973"/>
        <w:gridCol w:w="836"/>
        <w:gridCol w:w="997"/>
        <w:gridCol w:w="889"/>
      </w:tblGrid>
      <w:tr w:rsidR="00A15560" w:rsidRPr="00074E37" w:rsidTr="000A52E5">
        <w:trPr>
          <w:trHeight w:val="20"/>
        </w:trPr>
        <w:tc>
          <w:tcPr>
            <w:tcW w:w="1101" w:type="dxa"/>
            <w:vMerge w:val="restart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74E37">
              <w:rPr>
                <w:sz w:val="20"/>
                <w:szCs w:val="20"/>
              </w:rPr>
              <w:t>Уникаль-ный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номер </w:t>
            </w:r>
            <w:proofErr w:type="spellStart"/>
            <w:r w:rsidRPr="00074E37">
              <w:rPr>
                <w:sz w:val="20"/>
                <w:szCs w:val="20"/>
              </w:rPr>
              <w:t>реест-ровой</w:t>
            </w:r>
            <w:proofErr w:type="spellEnd"/>
            <w:r w:rsidRPr="00074E37">
              <w:rPr>
                <w:sz w:val="20"/>
                <w:szCs w:val="20"/>
              </w:rPr>
              <w:t xml:space="preserve"> записи</w:t>
            </w:r>
          </w:p>
        </w:tc>
        <w:tc>
          <w:tcPr>
            <w:tcW w:w="2835" w:type="dxa"/>
            <w:gridSpan w:val="3"/>
            <w:vMerge w:val="restart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701" w:type="dxa"/>
            <w:gridSpan w:val="2"/>
            <w:vMerge w:val="restart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Показатель, характе</w:t>
            </w:r>
            <w:r w:rsidRPr="00074E37">
              <w:rPr>
                <w:sz w:val="20"/>
                <w:szCs w:val="20"/>
              </w:rPr>
              <w:softHyphen/>
              <w:t>ризующий условия (формы) оказания муниципальной услуги</w:t>
            </w:r>
          </w:p>
        </w:tc>
        <w:tc>
          <w:tcPr>
            <w:tcW w:w="9979" w:type="dxa"/>
            <w:gridSpan w:val="9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 качества муниципальной услуги</w:t>
            </w:r>
          </w:p>
        </w:tc>
      </w:tr>
      <w:tr w:rsidR="00A15560" w:rsidRPr="00074E37" w:rsidTr="000A52E5">
        <w:trPr>
          <w:trHeight w:val="20"/>
        </w:trPr>
        <w:tc>
          <w:tcPr>
            <w:tcW w:w="1101" w:type="dxa"/>
            <w:vMerge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vMerge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</w:tcPr>
          <w:p w:rsidR="00A15560" w:rsidRPr="00074E37" w:rsidRDefault="00A15560" w:rsidP="005C504A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наименование показа</w:t>
            </w:r>
            <w:r w:rsidRPr="00074E37">
              <w:rPr>
                <w:sz w:val="20"/>
                <w:szCs w:val="20"/>
              </w:rPr>
              <w:softHyphen/>
              <w:t>теля</w:t>
            </w:r>
          </w:p>
        </w:tc>
        <w:tc>
          <w:tcPr>
            <w:tcW w:w="1559" w:type="dxa"/>
            <w:gridSpan w:val="2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147" w:type="dxa"/>
            <w:gridSpan w:val="3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значение</w:t>
            </w:r>
          </w:p>
        </w:tc>
        <w:tc>
          <w:tcPr>
            <w:tcW w:w="836" w:type="dxa"/>
            <w:vMerge w:val="restart"/>
          </w:tcPr>
          <w:p w:rsidR="00A15560" w:rsidRPr="00074E37" w:rsidRDefault="00A15560" w:rsidP="00A15560">
            <w:pPr>
              <w:ind w:left="-55" w:right="-59"/>
              <w:jc w:val="center"/>
              <w:rPr>
                <w:sz w:val="20"/>
                <w:szCs w:val="20"/>
              </w:rPr>
            </w:pPr>
            <w:proofErr w:type="spellStart"/>
            <w:r w:rsidRPr="00074E37">
              <w:rPr>
                <w:sz w:val="20"/>
                <w:szCs w:val="20"/>
              </w:rPr>
              <w:t>допус-тимое</w:t>
            </w:r>
            <w:proofErr w:type="spellEnd"/>
            <w:r w:rsidRPr="00074E37">
              <w:rPr>
                <w:sz w:val="20"/>
                <w:szCs w:val="20"/>
              </w:rPr>
              <w:t xml:space="preserve"> (воз</w:t>
            </w:r>
            <w:r w:rsidRPr="00074E37">
              <w:rPr>
                <w:sz w:val="20"/>
                <w:szCs w:val="20"/>
              </w:rPr>
              <w:softHyphen/>
              <w:t>можное) откло</w:t>
            </w:r>
            <w:r w:rsidRPr="00074E37">
              <w:rPr>
                <w:sz w:val="20"/>
                <w:szCs w:val="20"/>
              </w:rPr>
              <w:softHyphen/>
              <w:t>нение</w:t>
            </w:r>
            <w:proofErr w:type="gramStart"/>
            <w:r w:rsidRPr="00074E37">
              <w:rPr>
                <w:sz w:val="20"/>
                <w:szCs w:val="20"/>
                <w:vertAlign w:val="superscript"/>
              </w:rPr>
              <w:t>6</w:t>
            </w:r>
            <w:proofErr w:type="gramEnd"/>
          </w:p>
        </w:tc>
        <w:tc>
          <w:tcPr>
            <w:tcW w:w="997" w:type="dxa"/>
            <w:vMerge w:val="restart"/>
          </w:tcPr>
          <w:p w:rsidR="00A15560" w:rsidRPr="00074E37" w:rsidRDefault="00A15560" w:rsidP="00A15560">
            <w:pPr>
              <w:ind w:left="-55" w:right="-59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отклонение, превышаю</w:t>
            </w:r>
            <w:r w:rsidRPr="00074E37">
              <w:rPr>
                <w:sz w:val="20"/>
                <w:szCs w:val="20"/>
              </w:rPr>
              <w:softHyphen/>
              <w:t>щее допус</w:t>
            </w:r>
            <w:r w:rsidRPr="00074E37">
              <w:rPr>
                <w:sz w:val="20"/>
                <w:szCs w:val="20"/>
              </w:rPr>
              <w:softHyphen/>
              <w:t>тимое (воз</w:t>
            </w:r>
            <w:r w:rsidRPr="00074E37">
              <w:rPr>
                <w:sz w:val="20"/>
                <w:szCs w:val="20"/>
              </w:rPr>
              <w:softHyphen/>
              <w:t>можное) отклонение</w:t>
            </w:r>
            <w:proofErr w:type="gramStart"/>
            <w:r w:rsidRPr="00074E37">
              <w:rPr>
                <w:sz w:val="20"/>
                <w:szCs w:val="20"/>
                <w:vertAlign w:val="superscript"/>
              </w:rPr>
              <w:t>7</w:t>
            </w:r>
            <w:proofErr w:type="gramEnd"/>
          </w:p>
        </w:tc>
        <w:tc>
          <w:tcPr>
            <w:tcW w:w="889" w:type="dxa"/>
            <w:vMerge w:val="restart"/>
          </w:tcPr>
          <w:p w:rsidR="00A15560" w:rsidRPr="00074E37" w:rsidRDefault="00A15560" w:rsidP="00A15560">
            <w:pPr>
              <w:ind w:left="-55" w:right="-59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причина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откло-нения</w:t>
            </w:r>
            <w:proofErr w:type="spellEnd"/>
            <w:proofErr w:type="gramEnd"/>
          </w:p>
        </w:tc>
      </w:tr>
      <w:tr w:rsidR="00A15560" w:rsidRPr="00074E37" w:rsidTr="000A52E5">
        <w:trPr>
          <w:trHeight w:val="20"/>
        </w:trPr>
        <w:tc>
          <w:tcPr>
            <w:tcW w:w="1101" w:type="dxa"/>
            <w:vMerge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(показатель 1)</w:t>
            </w:r>
          </w:p>
        </w:tc>
        <w:tc>
          <w:tcPr>
            <w:tcW w:w="992" w:type="dxa"/>
          </w:tcPr>
          <w:p w:rsidR="00A15560" w:rsidRPr="00074E37" w:rsidRDefault="00A15560" w:rsidP="00A15560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(показатель 2)</w:t>
            </w:r>
          </w:p>
          <w:p w:rsidR="00A15560" w:rsidRPr="00074E37" w:rsidRDefault="00A15560" w:rsidP="00A15560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709" w:type="dxa"/>
          </w:tcPr>
          <w:p w:rsidR="00A15560" w:rsidRPr="00074E37" w:rsidRDefault="00A15560" w:rsidP="00A15560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</w:t>
            </w:r>
            <w:proofErr w:type="spellStart"/>
            <w:proofErr w:type="gramStart"/>
            <w:r w:rsidRPr="00074E37">
              <w:rPr>
                <w:color w:val="000000"/>
                <w:kern w:val="2"/>
                <w:sz w:val="20"/>
                <w:szCs w:val="20"/>
              </w:rPr>
              <w:t>показа-тель</w:t>
            </w:r>
            <w:proofErr w:type="spellEnd"/>
            <w:proofErr w:type="gramEnd"/>
            <w:r w:rsidRPr="00074E37">
              <w:rPr>
                <w:color w:val="000000"/>
                <w:kern w:val="2"/>
                <w:sz w:val="20"/>
                <w:szCs w:val="20"/>
              </w:rPr>
              <w:t xml:space="preserve"> 3)</w:t>
            </w:r>
          </w:p>
        </w:tc>
        <w:tc>
          <w:tcPr>
            <w:tcW w:w="1134" w:type="dxa"/>
          </w:tcPr>
          <w:p w:rsidR="00A15560" w:rsidRPr="00074E37" w:rsidRDefault="00A15560" w:rsidP="00A15560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Показатель 1</w:t>
            </w:r>
          </w:p>
        </w:tc>
        <w:tc>
          <w:tcPr>
            <w:tcW w:w="567" w:type="dxa"/>
          </w:tcPr>
          <w:p w:rsidR="00A15560" w:rsidRPr="00074E37" w:rsidRDefault="00A15560" w:rsidP="00A15560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Показатель 2</w:t>
            </w:r>
          </w:p>
        </w:tc>
        <w:tc>
          <w:tcPr>
            <w:tcW w:w="2551" w:type="dxa"/>
            <w:vMerge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наиме</w:t>
            </w:r>
            <w:r w:rsidRPr="00074E37">
              <w:rPr>
                <w:sz w:val="20"/>
                <w:szCs w:val="20"/>
              </w:rPr>
              <w:softHyphen/>
              <w:t>нование</w:t>
            </w:r>
          </w:p>
        </w:tc>
        <w:tc>
          <w:tcPr>
            <w:tcW w:w="708" w:type="dxa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код по ОКЕИ</w:t>
            </w:r>
          </w:p>
        </w:tc>
        <w:tc>
          <w:tcPr>
            <w:tcW w:w="924" w:type="dxa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утверждено в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муници-пальном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задании на год</w:t>
            </w:r>
          </w:p>
        </w:tc>
        <w:tc>
          <w:tcPr>
            <w:tcW w:w="1250" w:type="dxa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утверждено в </w:t>
            </w:r>
            <w:proofErr w:type="spellStart"/>
            <w:r w:rsidRPr="00074E37">
              <w:rPr>
                <w:sz w:val="20"/>
                <w:szCs w:val="20"/>
              </w:rPr>
              <w:t>муници-пальном</w:t>
            </w:r>
            <w:proofErr w:type="spellEnd"/>
            <w:r w:rsidRPr="00074E37">
              <w:rPr>
                <w:sz w:val="20"/>
                <w:szCs w:val="20"/>
              </w:rPr>
              <w:t xml:space="preserve"> задании на отчетную дату</w:t>
            </w:r>
            <w:proofErr w:type="gramStart"/>
            <w:r w:rsidRPr="00074E37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973" w:type="dxa"/>
          </w:tcPr>
          <w:p w:rsidR="00A15560" w:rsidRPr="00074E37" w:rsidRDefault="00A15560" w:rsidP="00A15560">
            <w:pPr>
              <w:ind w:left="-42" w:right="-4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испол</w:t>
            </w:r>
            <w:r w:rsidRPr="00074E37">
              <w:rPr>
                <w:sz w:val="20"/>
                <w:szCs w:val="20"/>
              </w:rPr>
              <w:softHyphen/>
              <w:t xml:space="preserve">нено на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отчет-ную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дату</w:t>
            </w:r>
            <w:r w:rsidRPr="00074E37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836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</w:tr>
      <w:tr w:rsidR="00A15560" w:rsidRPr="00074E37" w:rsidTr="000A52E5">
        <w:trPr>
          <w:trHeight w:val="20"/>
        </w:trPr>
        <w:tc>
          <w:tcPr>
            <w:tcW w:w="1101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9</w:t>
            </w:r>
          </w:p>
        </w:tc>
        <w:tc>
          <w:tcPr>
            <w:tcW w:w="924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10</w:t>
            </w:r>
          </w:p>
        </w:tc>
        <w:tc>
          <w:tcPr>
            <w:tcW w:w="1250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11</w:t>
            </w:r>
          </w:p>
        </w:tc>
        <w:tc>
          <w:tcPr>
            <w:tcW w:w="973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12</w:t>
            </w:r>
          </w:p>
        </w:tc>
        <w:tc>
          <w:tcPr>
            <w:tcW w:w="836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13</w:t>
            </w:r>
          </w:p>
        </w:tc>
        <w:tc>
          <w:tcPr>
            <w:tcW w:w="997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14</w:t>
            </w:r>
          </w:p>
        </w:tc>
        <w:tc>
          <w:tcPr>
            <w:tcW w:w="889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15</w:t>
            </w:r>
          </w:p>
        </w:tc>
      </w:tr>
      <w:tr w:rsidR="00A15560" w:rsidRPr="00074E37" w:rsidTr="000A52E5">
        <w:trPr>
          <w:trHeight w:val="20"/>
        </w:trPr>
        <w:tc>
          <w:tcPr>
            <w:tcW w:w="1101" w:type="dxa"/>
            <w:vMerge w:val="restart"/>
          </w:tcPr>
          <w:p w:rsidR="00A15560" w:rsidRPr="00074E37" w:rsidRDefault="00A15560" w:rsidP="00A15560">
            <w:pPr>
              <w:ind w:right="116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853211О.99.0.БВ19АБ82000</w:t>
            </w:r>
          </w:p>
        </w:tc>
        <w:tc>
          <w:tcPr>
            <w:tcW w:w="1134" w:type="dxa"/>
            <w:vMerge w:val="restart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>, за исключением детей-инвалидов и инвалидов</w:t>
            </w:r>
          </w:p>
        </w:tc>
        <w:tc>
          <w:tcPr>
            <w:tcW w:w="992" w:type="dxa"/>
            <w:vMerge w:val="restart"/>
          </w:tcPr>
          <w:p w:rsidR="00A15560" w:rsidRPr="00074E37" w:rsidRDefault="00A15560" w:rsidP="00A15560">
            <w:pPr>
              <w:ind w:right="142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003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 xml:space="preserve">                 О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>т 3 лет до 8 лет</w:t>
            </w:r>
          </w:p>
        </w:tc>
        <w:tc>
          <w:tcPr>
            <w:tcW w:w="709" w:type="dxa"/>
            <w:vMerge w:val="restart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06</w:t>
            </w:r>
          </w:p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567" w:type="dxa"/>
            <w:vMerge w:val="restart"/>
          </w:tcPr>
          <w:p w:rsidR="00A15560" w:rsidRPr="00074E37" w:rsidRDefault="00A15560" w:rsidP="00A15560">
            <w:pPr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2551" w:type="dxa"/>
          </w:tcPr>
          <w:p w:rsidR="00A15560" w:rsidRPr="00074E37" w:rsidRDefault="00A15560" w:rsidP="00A15560">
            <w:pPr>
              <w:tabs>
                <w:tab w:val="left" w:pos="1701"/>
              </w:tabs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Соответствие материально технической базы правилам пожарной безопасности.</w:t>
            </w:r>
          </w:p>
        </w:tc>
        <w:tc>
          <w:tcPr>
            <w:tcW w:w="851" w:type="dxa"/>
          </w:tcPr>
          <w:p w:rsidR="00A15560" w:rsidRPr="00074E37" w:rsidRDefault="00A15560" w:rsidP="00A15560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соблюдение/несоблюдение</w:t>
            </w:r>
          </w:p>
        </w:tc>
        <w:tc>
          <w:tcPr>
            <w:tcW w:w="708" w:type="dxa"/>
          </w:tcPr>
          <w:p w:rsidR="00A15560" w:rsidRPr="00074E37" w:rsidRDefault="009509D0" w:rsidP="00A15560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24" w:type="dxa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50" w:type="dxa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973" w:type="dxa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36" w:type="dxa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997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</w:tr>
      <w:tr w:rsidR="00A15560" w:rsidRPr="00074E37" w:rsidTr="000A52E5">
        <w:trPr>
          <w:trHeight w:val="20"/>
        </w:trPr>
        <w:tc>
          <w:tcPr>
            <w:tcW w:w="1101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A15560" w:rsidRPr="00074E37" w:rsidRDefault="00A15560" w:rsidP="00A15560">
            <w:pPr>
              <w:tabs>
                <w:tab w:val="left" w:pos="1701"/>
              </w:tabs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Соответствие материально технической базы санитарно-эпидемиологическим нормативам.</w:t>
            </w:r>
          </w:p>
        </w:tc>
        <w:tc>
          <w:tcPr>
            <w:tcW w:w="851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соблюдение/несоблюдение</w:t>
            </w:r>
          </w:p>
        </w:tc>
        <w:tc>
          <w:tcPr>
            <w:tcW w:w="708" w:type="dxa"/>
          </w:tcPr>
          <w:p w:rsidR="00A15560" w:rsidRPr="00074E37" w:rsidRDefault="009509D0" w:rsidP="00A15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924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50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973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36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:rsidR="00A15560" w:rsidRPr="00074E37" w:rsidRDefault="00A15560" w:rsidP="00A15560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74E37" w:rsidTr="000A52E5">
        <w:trPr>
          <w:trHeight w:val="20"/>
        </w:trPr>
        <w:tc>
          <w:tcPr>
            <w:tcW w:w="1101" w:type="dxa"/>
            <w:vMerge w:val="restart"/>
          </w:tcPr>
          <w:p w:rsidR="005D2B7C" w:rsidRPr="00074E37" w:rsidRDefault="0096598E" w:rsidP="00A15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853211О.99.0.БВ19АБ76000</w:t>
            </w:r>
          </w:p>
        </w:tc>
        <w:tc>
          <w:tcPr>
            <w:tcW w:w="1134" w:type="dxa"/>
            <w:vMerge w:val="restart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>, за исключением детей-инвалидов и инвалидов</w:t>
            </w:r>
          </w:p>
        </w:tc>
        <w:tc>
          <w:tcPr>
            <w:tcW w:w="992" w:type="dxa"/>
            <w:vMerge w:val="restart"/>
          </w:tcPr>
          <w:p w:rsidR="005D2B7C" w:rsidRPr="00074E37" w:rsidRDefault="005D2B7C" w:rsidP="005D2B7C">
            <w:pPr>
              <w:ind w:right="142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003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 xml:space="preserve">                 О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 xml:space="preserve">т </w:t>
            </w:r>
            <w:r>
              <w:rPr>
                <w:bCs/>
                <w:kern w:val="2"/>
                <w:sz w:val="20"/>
                <w:szCs w:val="20"/>
              </w:rPr>
              <w:t>1</w:t>
            </w:r>
            <w:r w:rsidRPr="00074E37">
              <w:rPr>
                <w:bCs/>
                <w:kern w:val="2"/>
                <w:sz w:val="20"/>
                <w:szCs w:val="20"/>
              </w:rPr>
              <w:t xml:space="preserve"> лет до </w:t>
            </w:r>
            <w:r>
              <w:rPr>
                <w:bCs/>
                <w:kern w:val="2"/>
                <w:sz w:val="20"/>
                <w:szCs w:val="20"/>
              </w:rPr>
              <w:t>3</w:t>
            </w:r>
            <w:r w:rsidRPr="00074E37">
              <w:rPr>
                <w:bCs/>
                <w:kern w:val="2"/>
                <w:sz w:val="20"/>
                <w:szCs w:val="20"/>
              </w:rPr>
              <w:t xml:space="preserve"> лет</w:t>
            </w:r>
          </w:p>
        </w:tc>
        <w:tc>
          <w:tcPr>
            <w:tcW w:w="709" w:type="dxa"/>
            <w:vMerge w:val="restart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06</w:t>
            </w:r>
          </w:p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567" w:type="dxa"/>
            <w:vMerge w:val="restart"/>
          </w:tcPr>
          <w:p w:rsidR="005D2B7C" w:rsidRPr="00074E37" w:rsidRDefault="005D2B7C" w:rsidP="005D2B7C">
            <w:pPr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2551" w:type="dxa"/>
          </w:tcPr>
          <w:p w:rsidR="005D2B7C" w:rsidRPr="00074E37" w:rsidRDefault="005D2B7C" w:rsidP="005D2B7C">
            <w:pPr>
              <w:tabs>
                <w:tab w:val="left" w:pos="1701"/>
              </w:tabs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Соответствие материально технической базы правилам пожарной безопасности.</w:t>
            </w:r>
          </w:p>
        </w:tc>
        <w:tc>
          <w:tcPr>
            <w:tcW w:w="851" w:type="dxa"/>
          </w:tcPr>
          <w:p w:rsidR="005D2B7C" w:rsidRPr="00074E37" w:rsidRDefault="005D2B7C" w:rsidP="005D2B7C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соблюдение/несоблюдение</w:t>
            </w:r>
          </w:p>
        </w:tc>
        <w:tc>
          <w:tcPr>
            <w:tcW w:w="708" w:type="dxa"/>
          </w:tcPr>
          <w:p w:rsidR="005D2B7C" w:rsidRPr="00074E37" w:rsidRDefault="005D2B7C" w:rsidP="005D2B7C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24" w:type="dxa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50" w:type="dxa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973" w:type="dxa"/>
          </w:tcPr>
          <w:p w:rsidR="005D2B7C" w:rsidRPr="00074E37" w:rsidRDefault="005D2B7C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36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74E37" w:rsidTr="000A52E5">
        <w:trPr>
          <w:trHeight w:val="20"/>
        </w:trPr>
        <w:tc>
          <w:tcPr>
            <w:tcW w:w="1101" w:type="dxa"/>
            <w:vMerge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5D2B7C" w:rsidRPr="00074E37" w:rsidRDefault="005D2B7C" w:rsidP="005D2B7C">
            <w:pPr>
              <w:tabs>
                <w:tab w:val="left" w:pos="1701"/>
              </w:tabs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Соответствие материально технической базы санитарно-эпидемиологическим нормативам.</w:t>
            </w:r>
          </w:p>
        </w:tc>
        <w:tc>
          <w:tcPr>
            <w:tcW w:w="851" w:type="dxa"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соблюдение/несоблюдение</w:t>
            </w:r>
          </w:p>
        </w:tc>
        <w:tc>
          <w:tcPr>
            <w:tcW w:w="708" w:type="dxa"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924" w:type="dxa"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50" w:type="dxa"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973" w:type="dxa"/>
          </w:tcPr>
          <w:p w:rsidR="005D2B7C" w:rsidRPr="00074E37" w:rsidRDefault="005D2B7C" w:rsidP="005D2B7C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36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74E37" w:rsidTr="000A52E5">
        <w:trPr>
          <w:trHeight w:val="20"/>
        </w:trPr>
        <w:tc>
          <w:tcPr>
            <w:tcW w:w="1101" w:type="dxa"/>
            <w:vMerge w:val="restart"/>
          </w:tcPr>
          <w:p w:rsidR="005D2B7C" w:rsidRPr="00074E37" w:rsidRDefault="005D2B7C" w:rsidP="00A15560">
            <w:pPr>
              <w:ind w:right="116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lastRenderedPageBreak/>
              <w:t>853211О.99.0.БВ19АБ80000</w:t>
            </w:r>
          </w:p>
        </w:tc>
        <w:tc>
          <w:tcPr>
            <w:tcW w:w="1134" w:type="dxa"/>
            <w:vMerge w:val="restart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043 </w:t>
            </w: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>, за исключением детей-инвалидов и инвалидов</w:t>
            </w:r>
          </w:p>
        </w:tc>
        <w:tc>
          <w:tcPr>
            <w:tcW w:w="992" w:type="dxa"/>
            <w:vMerge w:val="restart"/>
          </w:tcPr>
          <w:p w:rsidR="005D2B7C" w:rsidRPr="00074E37" w:rsidRDefault="005D2B7C" w:rsidP="00A15560">
            <w:pPr>
              <w:ind w:right="142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003</w:t>
            </w:r>
          </w:p>
          <w:p w:rsidR="005D2B7C" w:rsidRPr="00074E37" w:rsidRDefault="005D2B7C" w:rsidP="00A15560">
            <w:pPr>
              <w:ind w:right="142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709" w:type="dxa"/>
            <w:vMerge w:val="restart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04</w:t>
            </w:r>
          </w:p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группа кратковременного пребывания детей</w:t>
            </w:r>
          </w:p>
        </w:tc>
        <w:tc>
          <w:tcPr>
            <w:tcW w:w="567" w:type="dxa"/>
            <w:vMerge w:val="restart"/>
          </w:tcPr>
          <w:p w:rsidR="005D2B7C" w:rsidRPr="00074E37" w:rsidRDefault="005D2B7C" w:rsidP="00A15560">
            <w:pPr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2551" w:type="dxa"/>
          </w:tcPr>
          <w:p w:rsidR="005D2B7C" w:rsidRPr="00074E37" w:rsidRDefault="005D2B7C" w:rsidP="00A15560">
            <w:pPr>
              <w:tabs>
                <w:tab w:val="left" w:pos="1701"/>
              </w:tabs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Соответствие материально технической базы правилам пожарной безопасности.</w:t>
            </w:r>
          </w:p>
        </w:tc>
        <w:tc>
          <w:tcPr>
            <w:tcW w:w="851" w:type="dxa"/>
          </w:tcPr>
          <w:p w:rsidR="005D2B7C" w:rsidRPr="00074E37" w:rsidRDefault="005D2B7C" w:rsidP="00A15560">
            <w:pPr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соблюдение/несоблюдение</w:t>
            </w:r>
          </w:p>
        </w:tc>
        <w:tc>
          <w:tcPr>
            <w:tcW w:w="708" w:type="dxa"/>
          </w:tcPr>
          <w:p w:rsidR="005D2B7C" w:rsidRPr="00074E37" w:rsidRDefault="005D2B7C" w:rsidP="004A57D4">
            <w:pPr>
              <w:outlineLvl w:val="3"/>
              <w:rPr>
                <w:bCs/>
                <w:kern w:val="2"/>
                <w:sz w:val="20"/>
                <w:szCs w:val="20"/>
              </w:rPr>
            </w:pPr>
            <w:r>
              <w:rPr>
                <w:bCs/>
                <w:kern w:val="2"/>
                <w:sz w:val="20"/>
                <w:szCs w:val="20"/>
              </w:rPr>
              <w:t>744</w:t>
            </w:r>
          </w:p>
        </w:tc>
        <w:tc>
          <w:tcPr>
            <w:tcW w:w="924" w:type="dxa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50" w:type="dxa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973" w:type="dxa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36" w:type="dxa"/>
          </w:tcPr>
          <w:p w:rsidR="005D2B7C" w:rsidRPr="00074E37" w:rsidRDefault="005D2B7C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997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</w:tr>
      <w:tr w:rsidR="005D2B7C" w:rsidRPr="00074E37" w:rsidTr="000A52E5">
        <w:trPr>
          <w:trHeight w:val="20"/>
        </w:trPr>
        <w:tc>
          <w:tcPr>
            <w:tcW w:w="1101" w:type="dxa"/>
            <w:vMerge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5D2B7C" w:rsidRPr="00074E37" w:rsidRDefault="005D2B7C" w:rsidP="00A15560">
            <w:pPr>
              <w:tabs>
                <w:tab w:val="left" w:pos="1701"/>
              </w:tabs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Соответствие материально технической базы санитарно-эпидемиологическим нормативам.</w:t>
            </w:r>
          </w:p>
        </w:tc>
        <w:tc>
          <w:tcPr>
            <w:tcW w:w="851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соблюдение/несоблюдение</w:t>
            </w:r>
          </w:p>
        </w:tc>
        <w:tc>
          <w:tcPr>
            <w:tcW w:w="708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</w:t>
            </w:r>
          </w:p>
        </w:tc>
        <w:tc>
          <w:tcPr>
            <w:tcW w:w="924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1250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973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100</w:t>
            </w:r>
          </w:p>
        </w:tc>
        <w:tc>
          <w:tcPr>
            <w:tcW w:w="836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7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9" w:type="dxa"/>
          </w:tcPr>
          <w:p w:rsidR="005D2B7C" w:rsidRPr="00074E37" w:rsidRDefault="005D2B7C" w:rsidP="00A15560">
            <w:pPr>
              <w:jc w:val="center"/>
              <w:rPr>
                <w:sz w:val="20"/>
                <w:szCs w:val="20"/>
              </w:rPr>
            </w:pPr>
          </w:p>
        </w:tc>
      </w:tr>
    </w:tbl>
    <w:p w:rsidR="00A15560" w:rsidRDefault="00A15560" w:rsidP="00A15560">
      <w:pPr>
        <w:jc w:val="both"/>
      </w:pPr>
      <w:r w:rsidRPr="002B41EB">
        <w:t>3.2. Сведения о фактическом достижении показателей, характеризующих объем муниципальной услуги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1"/>
        <w:gridCol w:w="1842"/>
        <w:gridCol w:w="993"/>
        <w:gridCol w:w="850"/>
        <w:gridCol w:w="1134"/>
        <w:gridCol w:w="851"/>
        <w:gridCol w:w="850"/>
        <w:gridCol w:w="992"/>
        <w:gridCol w:w="567"/>
        <w:gridCol w:w="993"/>
        <w:gridCol w:w="1134"/>
        <w:gridCol w:w="891"/>
        <w:gridCol w:w="835"/>
        <w:gridCol w:w="973"/>
        <w:gridCol w:w="775"/>
        <w:gridCol w:w="835"/>
      </w:tblGrid>
      <w:tr w:rsidR="00A15560" w:rsidRPr="00074E37" w:rsidTr="0096598E">
        <w:tc>
          <w:tcPr>
            <w:tcW w:w="1101" w:type="dxa"/>
            <w:vMerge w:val="restart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74E37">
              <w:rPr>
                <w:sz w:val="20"/>
                <w:szCs w:val="20"/>
              </w:rPr>
              <w:t>Уникаль-ный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номер </w:t>
            </w:r>
            <w:proofErr w:type="spellStart"/>
            <w:r w:rsidRPr="00074E37">
              <w:rPr>
                <w:sz w:val="20"/>
                <w:szCs w:val="20"/>
              </w:rPr>
              <w:t>реест-ровой</w:t>
            </w:r>
            <w:proofErr w:type="spellEnd"/>
            <w:r w:rsidRPr="00074E37">
              <w:rPr>
                <w:sz w:val="20"/>
                <w:szCs w:val="20"/>
              </w:rPr>
              <w:t xml:space="preserve"> записи</w:t>
            </w:r>
          </w:p>
        </w:tc>
        <w:tc>
          <w:tcPr>
            <w:tcW w:w="3685" w:type="dxa"/>
            <w:gridSpan w:val="3"/>
            <w:vMerge w:val="restart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Показатель, характеризующий содержание муниципальной услуги</w:t>
            </w:r>
          </w:p>
        </w:tc>
        <w:tc>
          <w:tcPr>
            <w:tcW w:w="1985" w:type="dxa"/>
            <w:gridSpan w:val="2"/>
            <w:vMerge w:val="restart"/>
          </w:tcPr>
          <w:p w:rsidR="00A15560" w:rsidRPr="00074E37" w:rsidRDefault="00A15560" w:rsidP="0096598E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Показатель, характе</w:t>
            </w:r>
            <w:r w:rsidRPr="00074E37">
              <w:rPr>
                <w:sz w:val="20"/>
                <w:szCs w:val="20"/>
              </w:rPr>
              <w:softHyphen/>
              <w:t xml:space="preserve">ризующий условия (формы) оказания </w:t>
            </w:r>
            <w:proofErr w:type="spellStart"/>
            <w:r w:rsidRPr="00074E37">
              <w:rPr>
                <w:sz w:val="20"/>
                <w:szCs w:val="20"/>
              </w:rPr>
              <w:t>мун</w:t>
            </w:r>
            <w:proofErr w:type="spellEnd"/>
            <w:r w:rsidR="0096598E">
              <w:rPr>
                <w:sz w:val="20"/>
                <w:szCs w:val="20"/>
              </w:rPr>
              <w:t>.</w:t>
            </w:r>
            <w:r w:rsidRPr="00074E37">
              <w:rPr>
                <w:sz w:val="20"/>
                <w:szCs w:val="20"/>
              </w:rPr>
              <w:t xml:space="preserve"> услуги</w:t>
            </w:r>
          </w:p>
        </w:tc>
        <w:tc>
          <w:tcPr>
            <w:tcW w:w="8010" w:type="dxa"/>
            <w:gridSpan w:val="9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Показатель объема муниципальной услуги</w:t>
            </w:r>
          </w:p>
        </w:tc>
        <w:tc>
          <w:tcPr>
            <w:tcW w:w="835" w:type="dxa"/>
            <w:vMerge w:val="restart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Размер платы</w:t>
            </w:r>
          </w:p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(цена, тариф)</w:t>
            </w:r>
          </w:p>
        </w:tc>
      </w:tr>
      <w:tr w:rsidR="00A15560" w:rsidRPr="00074E37" w:rsidTr="0096598E">
        <w:trPr>
          <w:trHeight w:val="1069"/>
        </w:trPr>
        <w:tc>
          <w:tcPr>
            <w:tcW w:w="1101" w:type="dxa"/>
            <w:vMerge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vMerge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vMerge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наиме</w:t>
            </w:r>
            <w:r w:rsidRPr="00074E37">
              <w:rPr>
                <w:sz w:val="20"/>
                <w:szCs w:val="20"/>
              </w:rPr>
              <w:softHyphen/>
              <w:t>нование показателя</w:t>
            </w:r>
          </w:p>
        </w:tc>
        <w:tc>
          <w:tcPr>
            <w:tcW w:w="1559" w:type="dxa"/>
            <w:gridSpan w:val="2"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3018" w:type="dxa"/>
            <w:gridSpan w:val="3"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значение</w:t>
            </w:r>
          </w:p>
        </w:tc>
        <w:tc>
          <w:tcPr>
            <w:tcW w:w="835" w:type="dxa"/>
            <w:vMerge w:val="restart"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  <w:proofErr w:type="spellStart"/>
            <w:r w:rsidRPr="00074E37">
              <w:rPr>
                <w:sz w:val="20"/>
                <w:szCs w:val="20"/>
              </w:rPr>
              <w:t>допус-тимое</w:t>
            </w:r>
            <w:proofErr w:type="spellEnd"/>
            <w:r w:rsidRPr="00074E37">
              <w:rPr>
                <w:sz w:val="20"/>
                <w:szCs w:val="20"/>
              </w:rPr>
              <w:t xml:space="preserve"> (воз</w:t>
            </w:r>
            <w:r w:rsidRPr="00074E37">
              <w:rPr>
                <w:sz w:val="20"/>
                <w:szCs w:val="20"/>
              </w:rPr>
              <w:softHyphen/>
              <w:t>можное) отклоне</w:t>
            </w:r>
            <w:r w:rsidRPr="00074E37">
              <w:rPr>
                <w:sz w:val="20"/>
                <w:szCs w:val="20"/>
              </w:rPr>
              <w:softHyphen/>
              <w:t>ние</w:t>
            </w:r>
            <w:proofErr w:type="gramStart"/>
            <w:r w:rsidRPr="00074E37">
              <w:rPr>
                <w:sz w:val="20"/>
                <w:szCs w:val="20"/>
                <w:vertAlign w:val="superscript"/>
              </w:rPr>
              <w:t>6</w:t>
            </w:r>
            <w:proofErr w:type="gramEnd"/>
          </w:p>
        </w:tc>
        <w:tc>
          <w:tcPr>
            <w:tcW w:w="973" w:type="dxa"/>
            <w:vMerge w:val="restart"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отклоне</w:t>
            </w:r>
            <w:r w:rsidRPr="00074E37">
              <w:rPr>
                <w:sz w:val="20"/>
                <w:szCs w:val="20"/>
              </w:rPr>
              <w:softHyphen/>
              <w:t xml:space="preserve">ние,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превыша-ющее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допусти</w:t>
            </w:r>
            <w:r w:rsidRPr="00074E37">
              <w:rPr>
                <w:sz w:val="20"/>
                <w:szCs w:val="20"/>
              </w:rPr>
              <w:softHyphen/>
              <w:t>мое (воз</w:t>
            </w:r>
            <w:r w:rsidRPr="00074E37">
              <w:rPr>
                <w:sz w:val="20"/>
                <w:szCs w:val="20"/>
              </w:rPr>
              <w:softHyphen/>
              <w:t>можное) отклоне-ние</w:t>
            </w:r>
            <w:r w:rsidRPr="00074E37">
              <w:rPr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775" w:type="dxa"/>
            <w:vMerge w:val="restart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причина откло</w:t>
            </w:r>
            <w:r w:rsidRPr="00074E37">
              <w:rPr>
                <w:sz w:val="20"/>
                <w:szCs w:val="20"/>
              </w:rPr>
              <w:softHyphen/>
              <w:t>нения</w:t>
            </w:r>
          </w:p>
        </w:tc>
        <w:tc>
          <w:tcPr>
            <w:tcW w:w="835" w:type="dxa"/>
            <w:vMerge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</w:tr>
      <w:tr w:rsidR="00A15560" w:rsidRPr="00074E37" w:rsidTr="0096598E">
        <w:tc>
          <w:tcPr>
            <w:tcW w:w="1101" w:type="dxa"/>
            <w:vMerge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A15560" w:rsidRPr="00074E37" w:rsidRDefault="00A15560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(показатель 1)</w:t>
            </w:r>
          </w:p>
        </w:tc>
        <w:tc>
          <w:tcPr>
            <w:tcW w:w="993" w:type="dxa"/>
          </w:tcPr>
          <w:p w:rsidR="00A15560" w:rsidRPr="00074E37" w:rsidRDefault="00A15560" w:rsidP="000A52E5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(показатель 2)</w:t>
            </w:r>
          </w:p>
        </w:tc>
        <w:tc>
          <w:tcPr>
            <w:tcW w:w="850" w:type="dxa"/>
          </w:tcPr>
          <w:p w:rsidR="00A15560" w:rsidRPr="00074E37" w:rsidRDefault="00A15560" w:rsidP="00A15560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Содержание (</w:t>
            </w:r>
            <w:proofErr w:type="spellStart"/>
            <w:proofErr w:type="gramStart"/>
            <w:r w:rsidRPr="00074E37">
              <w:rPr>
                <w:color w:val="000000"/>
                <w:kern w:val="2"/>
                <w:sz w:val="20"/>
                <w:szCs w:val="20"/>
              </w:rPr>
              <w:t>показа-тель</w:t>
            </w:r>
            <w:proofErr w:type="spellEnd"/>
            <w:proofErr w:type="gramEnd"/>
            <w:r w:rsidRPr="00074E37">
              <w:rPr>
                <w:color w:val="000000"/>
                <w:kern w:val="2"/>
                <w:sz w:val="20"/>
                <w:szCs w:val="20"/>
              </w:rPr>
              <w:t xml:space="preserve"> 3)</w:t>
            </w:r>
          </w:p>
        </w:tc>
        <w:tc>
          <w:tcPr>
            <w:tcW w:w="1134" w:type="dxa"/>
          </w:tcPr>
          <w:p w:rsidR="00A15560" w:rsidRPr="00074E37" w:rsidRDefault="00A15560" w:rsidP="00A15560">
            <w:pPr>
              <w:jc w:val="center"/>
              <w:outlineLvl w:val="3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Показатель 1</w:t>
            </w:r>
          </w:p>
        </w:tc>
        <w:tc>
          <w:tcPr>
            <w:tcW w:w="851" w:type="dxa"/>
          </w:tcPr>
          <w:p w:rsidR="00A15560" w:rsidRPr="00074E37" w:rsidRDefault="00A15560" w:rsidP="00A15560">
            <w:pPr>
              <w:jc w:val="center"/>
              <w:rPr>
                <w:color w:val="000000"/>
                <w:kern w:val="2"/>
                <w:sz w:val="20"/>
                <w:szCs w:val="20"/>
              </w:rPr>
            </w:pPr>
            <w:r w:rsidRPr="00074E37">
              <w:rPr>
                <w:color w:val="000000"/>
                <w:kern w:val="2"/>
                <w:sz w:val="20"/>
                <w:szCs w:val="20"/>
              </w:rPr>
              <w:t>Показатель 2</w:t>
            </w:r>
          </w:p>
        </w:tc>
        <w:tc>
          <w:tcPr>
            <w:tcW w:w="850" w:type="dxa"/>
            <w:vMerge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наиме</w:t>
            </w:r>
            <w:r w:rsidRPr="00074E37">
              <w:rPr>
                <w:sz w:val="20"/>
                <w:szCs w:val="20"/>
              </w:rPr>
              <w:softHyphen/>
              <w:t>нование</w:t>
            </w:r>
          </w:p>
        </w:tc>
        <w:tc>
          <w:tcPr>
            <w:tcW w:w="567" w:type="dxa"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код по ОКЕИ</w:t>
            </w:r>
          </w:p>
        </w:tc>
        <w:tc>
          <w:tcPr>
            <w:tcW w:w="993" w:type="dxa"/>
          </w:tcPr>
          <w:p w:rsidR="00A15560" w:rsidRPr="00074E37" w:rsidRDefault="00A15560" w:rsidP="00A15560">
            <w:pPr>
              <w:ind w:left="-77" w:right="-66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утверждено в </w:t>
            </w:r>
            <w:proofErr w:type="spellStart"/>
            <w:proofErr w:type="gramStart"/>
            <w:r w:rsidRPr="00074E37">
              <w:rPr>
                <w:sz w:val="20"/>
                <w:szCs w:val="20"/>
              </w:rPr>
              <w:t>муници-пальном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задании на год</w:t>
            </w:r>
          </w:p>
        </w:tc>
        <w:tc>
          <w:tcPr>
            <w:tcW w:w="1134" w:type="dxa"/>
          </w:tcPr>
          <w:p w:rsidR="00A15560" w:rsidRPr="00074E37" w:rsidRDefault="00A15560" w:rsidP="00A15560">
            <w:pPr>
              <w:ind w:left="-80" w:right="-7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 xml:space="preserve">утверждено в </w:t>
            </w:r>
            <w:proofErr w:type="spellStart"/>
            <w:r w:rsidRPr="00074E37">
              <w:rPr>
                <w:sz w:val="20"/>
                <w:szCs w:val="20"/>
              </w:rPr>
              <w:t>муници-пальном</w:t>
            </w:r>
            <w:proofErr w:type="spellEnd"/>
            <w:r w:rsidRPr="00074E37">
              <w:rPr>
                <w:sz w:val="20"/>
                <w:szCs w:val="20"/>
              </w:rPr>
              <w:t xml:space="preserve"> задании на отчетную дату</w:t>
            </w:r>
            <w:proofErr w:type="gramStart"/>
            <w:r w:rsidRPr="00074E37">
              <w:rPr>
                <w:sz w:val="20"/>
                <w:szCs w:val="20"/>
                <w:vertAlign w:val="superscript"/>
              </w:rPr>
              <w:t>4</w:t>
            </w:r>
            <w:proofErr w:type="gramEnd"/>
          </w:p>
        </w:tc>
        <w:tc>
          <w:tcPr>
            <w:tcW w:w="891" w:type="dxa"/>
          </w:tcPr>
          <w:p w:rsidR="00A15560" w:rsidRPr="00074E37" w:rsidRDefault="00A15560" w:rsidP="00A15560">
            <w:pPr>
              <w:ind w:left="-94" w:right="-8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074E37">
              <w:rPr>
                <w:sz w:val="20"/>
                <w:szCs w:val="20"/>
              </w:rPr>
              <w:t>испол-нено</w:t>
            </w:r>
            <w:proofErr w:type="spellEnd"/>
            <w:proofErr w:type="gramEnd"/>
            <w:r w:rsidRPr="00074E37">
              <w:rPr>
                <w:sz w:val="20"/>
                <w:szCs w:val="20"/>
              </w:rPr>
              <w:t xml:space="preserve"> на отчет</w:t>
            </w:r>
            <w:r w:rsidRPr="00074E37">
              <w:rPr>
                <w:sz w:val="20"/>
                <w:szCs w:val="20"/>
              </w:rPr>
              <w:softHyphen/>
              <w:t>ную дату</w:t>
            </w:r>
            <w:r w:rsidRPr="00074E37">
              <w:rPr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835" w:type="dxa"/>
            <w:vMerge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973" w:type="dxa"/>
            <w:vMerge/>
          </w:tcPr>
          <w:p w:rsidR="00A15560" w:rsidRPr="00074E37" w:rsidRDefault="00A15560" w:rsidP="00A15560">
            <w:pPr>
              <w:ind w:left="-67" w:right="-38"/>
              <w:jc w:val="center"/>
              <w:rPr>
                <w:sz w:val="20"/>
                <w:szCs w:val="20"/>
              </w:rPr>
            </w:pPr>
          </w:p>
        </w:tc>
        <w:tc>
          <w:tcPr>
            <w:tcW w:w="775" w:type="dxa"/>
            <w:vMerge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  <w:tc>
          <w:tcPr>
            <w:tcW w:w="835" w:type="dxa"/>
            <w:vMerge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</w:p>
        </w:tc>
      </w:tr>
      <w:tr w:rsidR="00A15560" w:rsidRPr="00074E37" w:rsidTr="0096598E">
        <w:tc>
          <w:tcPr>
            <w:tcW w:w="1101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</w:t>
            </w:r>
          </w:p>
        </w:tc>
        <w:tc>
          <w:tcPr>
            <w:tcW w:w="1842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11</w:t>
            </w:r>
          </w:p>
        </w:tc>
        <w:tc>
          <w:tcPr>
            <w:tcW w:w="891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12</w:t>
            </w:r>
          </w:p>
        </w:tc>
        <w:tc>
          <w:tcPr>
            <w:tcW w:w="835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13</w:t>
            </w:r>
          </w:p>
        </w:tc>
        <w:tc>
          <w:tcPr>
            <w:tcW w:w="973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14</w:t>
            </w:r>
          </w:p>
        </w:tc>
        <w:tc>
          <w:tcPr>
            <w:tcW w:w="775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15</w:t>
            </w:r>
          </w:p>
        </w:tc>
        <w:tc>
          <w:tcPr>
            <w:tcW w:w="835" w:type="dxa"/>
          </w:tcPr>
          <w:p w:rsidR="00A15560" w:rsidRPr="00074E37" w:rsidRDefault="00A15560" w:rsidP="00A15560">
            <w:pPr>
              <w:ind w:left="-28" w:right="-35"/>
              <w:jc w:val="center"/>
              <w:rPr>
                <w:sz w:val="20"/>
                <w:szCs w:val="20"/>
              </w:rPr>
            </w:pPr>
            <w:r w:rsidRPr="00074E37">
              <w:rPr>
                <w:sz w:val="20"/>
                <w:szCs w:val="20"/>
              </w:rPr>
              <w:t>16</w:t>
            </w:r>
          </w:p>
        </w:tc>
      </w:tr>
      <w:tr w:rsidR="00521A1A" w:rsidRPr="00074E37" w:rsidTr="0096598E">
        <w:tc>
          <w:tcPr>
            <w:tcW w:w="1101" w:type="dxa"/>
          </w:tcPr>
          <w:p w:rsidR="00521A1A" w:rsidRPr="00074E37" w:rsidRDefault="00521A1A" w:rsidP="00A15560">
            <w:pPr>
              <w:ind w:right="116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853211О.99.0.БВ19АБ82000</w:t>
            </w:r>
          </w:p>
        </w:tc>
        <w:tc>
          <w:tcPr>
            <w:tcW w:w="1842" w:type="dxa"/>
          </w:tcPr>
          <w:p w:rsidR="00521A1A" w:rsidRPr="00074E37" w:rsidRDefault="00521A1A" w:rsidP="00A15560">
            <w:pPr>
              <w:ind w:right="89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003</w:t>
            </w:r>
          </w:p>
          <w:p w:rsidR="00521A1A" w:rsidRPr="00074E37" w:rsidRDefault="00521A1A" w:rsidP="00A15560">
            <w:pPr>
              <w:ind w:right="89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>, за исключением детей-инвалидов и инвалидов</w:t>
            </w:r>
          </w:p>
        </w:tc>
        <w:tc>
          <w:tcPr>
            <w:tcW w:w="993" w:type="dxa"/>
          </w:tcPr>
          <w:p w:rsidR="00521A1A" w:rsidRPr="00074E37" w:rsidRDefault="00521A1A" w:rsidP="00A15560">
            <w:pPr>
              <w:ind w:right="70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     </w:t>
            </w:r>
          </w:p>
          <w:p w:rsidR="00521A1A" w:rsidRPr="00074E37" w:rsidRDefault="00521A1A" w:rsidP="00A15560">
            <w:pPr>
              <w:ind w:right="70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От 3 лет до 8 лет</w:t>
            </w:r>
          </w:p>
        </w:tc>
        <w:tc>
          <w:tcPr>
            <w:tcW w:w="850" w:type="dxa"/>
          </w:tcPr>
          <w:p w:rsidR="00521A1A" w:rsidRPr="00074E37" w:rsidRDefault="00521A1A" w:rsidP="00A15560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1A1A" w:rsidRPr="00074E37" w:rsidRDefault="00521A1A" w:rsidP="00A15560">
            <w:pPr>
              <w:ind w:right="37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06</w:t>
            </w:r>
          </w:p>
          <w:p w:rsidR="00521A1A" w:rsidRPr="00074E37" w:rsidRDefault="00521A1A" w:rsidP="00A15560">
            <w:pPr>
              <w:ind w:right="37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851" w:type="dxa"/>
          </w:tcPr>
          <w:p w:rsidR="00521A1A" w:rsidRPr="00074E37" w:rsidRDefault="00521A1A" w:rsidP="00A15560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0" w:type="dxa"/>
          </w:tcPr>
          <w:p w:rsidR="00521A1A" w:rsidRPr="00074E37" w:rsidRDefault="00521A1A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Число детей</w:t>
            </w:r>
          </w:p>
        </w:tc>
        <w:tc>
          <w:tcPr>
            <w:tcW w:w="992" w:type="dxa"/>
          </w:tcPr>
          <w:p w:rsidR="00521A1A" w:rsidRPr="00074E37" w:rsidRDefault="00521A1A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7" w:type="dxa"/>
          </w:tcPr>
          <w:p w:rsidR="00521A1A" w:rsidRPr="00074E37" w:rsidRDefault="00521A1A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993" w:type="dxa"/>
          </w:tcPr>
          <w:p w:rsidR="00521A1A" w:rsidRPr="006A754D" w:rsidRDefault="0096598E" w:rsidP="005D2B7C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81</w:t>
            </w:r>
          </w:p>
        </w:tc>
        <w:tc>
          <w:tcPr>
            <w:tcW w:w="1134" w:type="dxa"/>
          </w:tcPr>
          <w:p w:rsidR="00521A1A" w:rsidRPr="00074E37" w:rsidRDefault="0096598E" w:rsidP="00DA3F2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891" w:type="dxa"/>
          </w:tcPr>
          <w:p w:rsidR="00521A1A" w:rsidRPr="00074E37" w:rsidRDefault="0085303D" w:rsidP="00E703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835" w:type="dxa"/>
          </w:tcPr>
          <w:p w:rsidR="00521A1A" w:rsidRPr="00074E37" w:rsidRDefault="005D2B7C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521A1A" w:rsidRPr="00074E37" w:rsidRDefault="00521A1A" w:rsidP="00A15560">
            <w:pPr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521A1A" w:rsidRPr="00074E37" w:rsidRDefault="00521A1A" w:rsidP="00A15560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521A1A" w:rsidRPr="00074E37" w:rsidRDefault="00521A1A" w:rsidP="00A15560">
            <w:pPr>
              <w:rPr>
                <w:sz w:val="20"/>
                <w:szCs w:val="20"/>
              </w:rPr>
            </w:pPr>
          </w:p>
        </w:tc>
      </w:tr>
      <w:tr w:rsidR="0096598E" w:rsidRPr="00074E37" w:rsidTr="0096598E">
        <w:tc>
          <w:tcPr>
            <w:tcW w:w="1101" w:type="dxa"/>
          </w:tcPr>
          <w:p w:rsidR="0096598E" w:rsidRPr="00074E37" w:rsidRDefault="0096598E" w:rsidP="008530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853211О.99.0.БВ19АБ76000</w:t>
            </w:r>
          </w:p>
        </w:tc>
        <w:tc>
          <w:tcPr>
            <w:tcW w:w="1842" w:type="dxa"/>
          </w:tcPr>
          <w:p w:rsidR="0096598E" w:rsidRPr="00074E37" w:rsidRDefault="0096598E" w:rsidP="005D2B7C">
            <w:pPr>
              <w:ind w:right="89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003</w:t>
            </w:r>
          </w:p>
          <w:p w:rsidR="0096598E" w:rsidRPr="00074E37" w:rsidRDefault="0096598E" w:rsidP="005D2B7C">
            <w:pPr>
              <w:ind w:right="89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>, за исключением детей-инвалидов и инвалидов</w:t>
            </w:r>
          </w:p>
        </w:tc>
        <w:tc>
          <w:tcPr>
            <w:tcW w:w="993" w:type="dxa"/>
          </w:tcPr>
          <w:p w:rsidR="0096598E" w:rsidRPr="00074E37" w:rsidRDefault="0096598E" w:rsidP="005D2B7C">
            <w:pPr>
              <w:ind w:right="70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     </w:t>
            </w:r>
          </w:p>
          <w:p w:rsidR="0096598E" w:rsidRPr="00074E37" w:rsidRDefault="0096598E" w:rsidP="005D2B7C">
            <w:pPr>
              <w:ind w:right="70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От </w:t>
            </w:r>
            <w:r>
              <w:rPr>
                <w:bCs/>
                <w:kern w:val="2"/>
                <w:sz w:val="20"/>
                <w:szCs w:val="20"/>
              </w:rPr>
              <w:t>1</w:t>
            </w:r>
            <w:r w:rsidRPr="00074E37">
              <w:rPr>
                <w:bCs/>
                <w:kern w:val="2"/>
                <w:sz w:val="20"/>
                <w:szCs w:val="20"/>
              </w:rPr>
              <w:t xml:space="preserve"> лет до </w:t>
            </w:r>
            <w:r>
              <w:rPr>
                <w:bCs/>
                <w:kern w:val="2"/>
                <w:sz w:val="20"/>
                <w:szCs w:val="20"/>
              </w:rPr>
              <w:t>3</w:t>
            </w:r>
            <w:r w:rsidRPr="00074E37">
              <w:rPr>
                <w:bCs/>
                <w:kern w:val="2"/>
                <w:sz w:val="20"/>
                <w:szCs w:val="20"/>
              </w:rPr>
              <w:t xml:space="preserve"> лет</w:t>
            </w:r>
          </w:p>
        </w:tc>
        <w:tc>
          <w:tcPr>
            <w:tcW w:w="850" w:type="dxa"/>
          </w:tcPr>
          <w:p w:rsidR="0096598E" w:rsidRPr="00074E37" w:rsidRDefault="0096598E" w:rsidP="005D2B7C">
            <w:pPr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598E" w:rsidRPr="00074E37" w:rsidRDefault="0096598E" w:rsidP="005D2B7C">
            <w:pPr>
              <w:ind w:right="37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06</w:t>
            </w:r>
          </w:p>
          <w:p w:rsidR="0096598E" w:rsidRPr="00074E37" w:rsidRDefault="0096598E" w:rsidP="005D2B7C">
            <w:pPr>
              <w:ind w:right="37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группа полного дня</w:t>
            </w:r>
            <w:proofErr w:type="gramEnd"/>
          </w:p>
        </w:tc>
        <w:tc>
          <w:tcPr>
            <w:tcW w:w="851" w:type="dxa"/>
          </w:tcPr>
          <w:p w:rsidR="0096598E" w:rsidRPr="00074E37" w:rsidRDefault="0096598E" w:rsidP="005D2B7C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0" w:type="dxa"/>
          </w:tcPr>
          <w:p w:rsidR="0096598E" w:rsidRPr="00074E37" w:rsidRDefault="0096598E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Число детей</w:t>
            </w:r>
          </w:p>
        </w:tc>
        <w:tc>
          <w:tcPr>
            <w:tcW w:w="992" w:type="dxa"/>
          </w:tcPr>
          <w:p w:rsidR="0096598E" w:rsidRPr="00074E37" w:rsidRDefault="0096598E" w:rsidP="005D2B7C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7" w:type="dxa"/>
          </w:tcPr>
          <w:p w:rsidR="0096598E" w:rsidRPr="00074E37" w:rsidRDefault="0096598E" w:rsidP="005D2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993" w:type="dxa"/>
          </w:tcPr>
          <w:p w:rsidR="0096598E" w:rsidRPr="006A754D" w:rsidRDefault="0096598E" w:rsidP="005D2B7C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24</w:t>
            </w:r>
          </w:p>
        </w:tc>
        <w:tc>
          <w:tcPr>
            <w:tcW w:w="1134" w:type="dxa"/>
          </w:tcPr>
          <w:p w:rsidR="0096598E" w:rsidRPr="00074E37" w:rsidRDefault="0096598E" w:rsidP="005D2B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91" w:type="dxa"/>
          </w:tcPr>
          <w:p w:rsidR="0096598E" w:rsidRPr="00074E37" w:rsidRDefault="0085303D" w:rsidP="005D2B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835" w:type="dxa"/>
          </w:tcPr>
          <w:p w:rsidR="0096598E" w:rsidRPr="00074E37" w:rsidRDefault="0096598E" w:rsidP="005D2B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</w:p>
        </w:tc>
      </w:tr>
      <w:tr w:rsidR="0096598E" w:rsidRPr="00074E37" w:rsidTr="0096598E">
        <w:tc>
          <w:tcPr>
            <w:tcW w:w="1101" w:type="dxa"/>
          </w:tcPr>
          <w:p w:rsidR="0096598E" w:rsidRPr="00074E37" w:rsidRDefault="0096598E" w:rsidP="00A15560">
            <w:pPr>
              <w:ind w:right="116"/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853211О.99.0.БВ19АБ80000</w:t>
            </w:r>
          </w:p>
        </w:tc>
        <w:tc>
          <w:tcPr>
            <w:tcW w:w="1842" w:type="dxa"/>
          </w:tcPr>
          <w:p w:rsidR="0096598E" w:rsidRPr="00074E37" w:rsidRDefault="0096598E" w:rsidP="00A15560">
            <w:pPr>
              <w:ind w:right="89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>003</w:t>
            </w:r>
          </w:p>
          <w:p w:rsidR="0096598E" w:rsidRPr="00074E37" w:rsidRDefault="0096598E" w:rsidP="00A15560">
            <w:pPr>
              <w:ind w:right="89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proofErr w:type="gramStart"/>
            <w:r w:rsidRPr="00074E37">
              <w:rPr>
                <w:bCs/>
                <w:kern w:val="2"/>
                <w:sz w:val="20"/>
                <w:szCs w:val="20"/>
              </w:rPr>
              <w:t>Обучающиеся</w:t>
            </w:r>
            <w:proofErr w:type="gramEnd"/>
            <w:r w:rsidRPr="00074E37">
              <w:rPr>
                <w:bCs/>
                <w:kern w:val="2"/>
                <w:sz w:val="20"/>
                <w:szCs w:val="20"/>
              </w:rPr>
              <w:t>, за исключением детей-инвалидов и инвалидов</w:t>
            </w:r>
          </w:p>
        </w:tc>
        <w:tc>
          <w:tcPr>
            <w:tcW w:w="993" w:type="dxa"/>
          </w:tcPr>
          <w:p w:rsidR="0096598E" w:rsidRPr="00074E37" w:rsidRDefault="0096598E" w:rsidP="00A15560">
            <w:pPr>
              <w:ind w:right="70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003     </w:t>
            </w:r>
          </w:p>
          <w:p w:rsidR="0096598E" w:rsidRPr="00074E37" w:rsidRDefault="0096598E" w:rsidP="00A15560">
            <w:pPr>
              <w:ind w:right="70"/>
              <w:jc w:val="center"/>
              <w:outlineLvl w:val="3"/>
              <w:rPr>
                <w:bCs/>
                <w:kern w:val="2"/>
                <w:sz w:val="20"/>
                <w:szCs w:val="20"/>
              </w:rPr>
            </w:pPr>
            <w:r w:rsidRPr="00074E37">
              <w:rPr>
                <w:bCs/>
                <w:kern w:val="2"/>
                <w:sz w:val="20"/>
                <w:szCs w:val="20"/>
              </w:rPr>
              <w:t xml:space="preserve"> От 3 лет до 8 лет</w:t>
            </w:r>
          </w:p>
        </w:tc>
        <w:tc>
          <w:tcPr>
            <w:tcW w:w="850" w:type="dxa"/>
          </w:tcPr>
          <w:p w:rsidR="0096598E" w:rsidRPr="00074E37" w:rsidRDefault="0096598E" w:rsidP="00A15560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1134" w:type="dxa"/>
          </w:tcPr>
          <w:p w:rsidR="0096598E" w:rsidRPr="00074E37" w:rsidRDefault="0096598E" w:rsidP="00A15560">
            <w:pPr>
              <w:ind w:right="37"/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04   </w:t>
            </w:r>
          </w:p>
          <w:p w:rsidR="0096598E" w:rsidRPr="00074E37" w:rsidRDefault="0096598E" w:rsidP="00A15560">
            <w:pPr>
              <w:ind w:right="37"/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 xml:space="preserve"> группа кратковременного пребывания детей</w:t>
            </w:r>
          </w:p>
        </w:tc>
        <w:tc>
          <w:tcPr>
            <w:tcW w:w="851" w:type="dxa"/>
          </w:tcPr>
          <w:p w:rsidR="0096598E" w:rsidRPr="00074E37" w:rsidRDefault="0096598E" w:rsidP="00A15560">
            <w:pPr>
              <w:jc w:val="center"/>
              <w:rPr>
                <w:kern w:val="2"/>
                <w:sz w:val="20"/>
                <w:szCs w:val="20"/>
              </w:rPr>
            </w:pPr>
          </w:p>
        </w:tc>
        <w:tc>
          <w:tcPr>
            <w:tcW w:w="850" w:type="dxa"/>
          </w:tcPr>
          <w:p w:rsidR="0096598E" w:rsidRPr="00074E37" w:rsidRDefault="0096598E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Число детей</w:t>
            </w:r>
          </w:p>
        </w:tc>
        <w:tc>
          <w:tcPr>
            <w:tcW w:w="992" w:type="dxa"/>
          </w:tcPr>
          <w:p w:rsidR="0096598E" w:rsidRPr="00074E37" w:rsidRDefault="0096598E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7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993" w:type="dxa"/>
          </w:tcPr>
          <w:p w:rsidR="0096598E" w:rsidRPr="006A754D" w:rsidRDefault="0096598E" w:rsidP="005D2B7C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1134" w:type="dxa"/>
          </w:tcPr>
          <w:p w:rsidR="0096598E" w:rsidRPr="00074E37" w:rsidRDefault="0096598E" w:rsidP="00907E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91" w:type="dxa"/>
          </w:tcPr>
          <w:p w:rsidR="0096598E" w:rsidRPr="00074E37" w:rsidRDefault="0085303D" w:rsidP="000A5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835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</w:p>
        </w:tc>
        <w:tc>
          <w:tcPr>
            <w:tcW w:w="835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</w:p>
        </w:tc>
      </w:tr>
      <w:tr w:rsidR="0096598E" w:rsidRPr="00074E37" w:rsidTr="0096598E">
        <w:tc>
          <w:tcPr>
            <w:tcW w:w="6771" w:type="dxa"/>
            <w:gridSpan w:val="6"/>
          </w:tcPr>
          <w:p w:rsidR="0096598E" w:rsidRPr="00074E37" w:rsidRDefault="0096598E" w:rsidP="00A15560">
            <w:pPr>
              <w:jc w:val="center"/>
              <w:rPr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Итого по разделу присмотр и уход</w:t>
            </w:r>
          </w:p>
        </w:tc>
        <w:tc>
          <w:tcPr>
            <w:tcW w:w="850" w:type="dxa"/>
          </w:tcPr>
          <w:p w:rsidR="0096598E" w:rsidRPr="00074E37" w:rsidRDefault="0096598E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Число детей</w:t>
            </w:r>
          </w:p>
        </w:tc>
        <w:tc>
          <w:tcPr>
            <w:tcW w:w="992" w:type="dxa"/>
          </w:tcPr>
          <w:p w:rsidR="0096598E" w:rsidRPr="00074E37" w:rsidRDefault="0096598E" w:rsidP="00A15560">
            <w:pPr>
              <w:jc w:val="center"/>
              <w:rPr>
                <w:kern w:val="2"/>
                <w:sz w:val="20"/>
                <w:szCs w:val="20"/>
              </w:rPr>
            </w:pPr>
            <w:r w:rsidRPr="00074E37">
              <w:rPr>
                <w:kern w:val="2"/>
                <w:sz w:val="20"/>
                <w:szCs w:val="20"/>
              </w:rPr>
              <w:t>человек</w:t>
            </w:r>
          </w:p>
        </w:tc>
        <w:tc>
          <w:tcPr>
            <w:tcW w:w="567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993" w:type="dxa"/>
          </w:tcPr>
          <w:p w:rsidR="0096598E" w:rsidRDefault="0096598E" w:rsidP="005D2B7C">
            <w:pPr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113</w:t>
            </w:r>
          </w:p>
        </w:tc>
        <w:tc>
          <w:tcPr>
            <w:tcW w:w="1134" w:type="dxa"/>
          </w:tcPr>
          <w:p w:rsidR="0096598E" w:rsidRPr="00074E37" w:rsidRDefault="0096598E" w:rsidP="000A5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891" w:type="dxa"/>
          </w:tcPr>
          <w:p w:rsidR="0096598E" w:rsidRPr="00074E37" w:rsidRDefault="0085303D" w:rsidP="000A52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835" w:type="dxa"/>
          </w:tcPr>
          <w:p w:rsidR="0096598E" w:rsidRPr="00074E37" w:rsidRDefault="00B90C0A" w:rsidP="00A155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73" w:type="dxa"/>
          </w:tcPr>
          <w:p w:rsidR="0096598E" w:rsidRPr="00074E37" w:rsidRDefault="0096598E" w:rsidP="00A15560">
            <w:pPr>
              <w:rPr>
                <w:sz w:val="20"/>
                <w:szCs w:val="20"/>
              </w:rPr>
            </w:pPr>
          </w:p>
        </w:tc>
        <w:tc>
          <w:tcPr>
            <w:tcW w:w="775" w:type="dxa"/>
          </w:tcPr>
          <w:p w:rsidR="0096598E" w:rsidRDefault="0096598E" w:rsidP="005D2B7C">
            <w:pPr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835" w:type="dxa"/>
          </w:tcPr>
          <w:p w:rsidR="0096598E" w:rsidRPr="00074E37" w:rsidRDefault="0096598E" w:rsidP="00907E0D">
            <w:pPr>
              <w:jc w:val="center"/>
              <w:rPr>
                <w:sz w:val="20"/>
                <w:szCs w:val="20"/>
              </w:rPr>
            </w:pPr>
          </w:p>
        </w:tc>
      </w:tr>
    </w:tbl>
    <w:p w:rsidR="000A52E5" w:rsidRDefault="000A52E5" w:rsidP="006F5F86">
      <w:pPr>
        <w:jc w:val="center"/>
      </w:pPr>
    </w:p>
    <w:p w:rsidR="00732A3B" w:rsidRPr="002B41EB" w:rsidRDefault="00732A3B" w:rsidP="006F5F86">
      <w:pPr>
        <w:jc w:val="center"/>
      </w:pPr>
      <w:r w:rsidRPr="002B41EB">
        <w:lastRenderedPageBreak/>
        <w:t>Часть 2.</w:t>
      </w:r>
      <w:r>
        <w:t xml:space="preserve"> Сведения о </w:t>
      </w:r>
      <w:proofErr w:type="gramStart"/>
      <w:r>
        <w:t>выполняемых</w:t>
      </w:r>
      <w:proofErr w:type="gramEnd"/>
      <w:r>
        <w:t xml:space="preserve"> работах</w:t>
      </w:r>
      <w:r w:rsidRPr="00DC1176">
        <w:rPr>
          <w:vertAlign w:val="superscript"/>
        </w:rPr>
        <w:t>8</w:t>
      </w:r>
    </w:p>
    <w:p w:rsidR="00732A3B" w:rsidRPr="002B41EB" w:rsidRDefault="00732A3B" w:rsidP="000A52E5">
      <w:pPr>
        <w:jc w:val="center"/>
      </w:pPr>
      <w:r w:rsidRPr="002B41EB">
        <w:t>Раздел ____</w:t>
      </w:r>
      <w:r w:rsidR="00612590">
        <w:rPr>
          <w:noProof/>
        </w:rPr>
        <w:pict>
          <v:shape id="Поле 6" o:spid="_x0000_s1029" type="#_x0000_t202" style="position:absolute;left:0;text-align:left;margin-left:919.3pt;margin-top:12.45pt;width:163.3pt;height:97.35pt;z-index:2516613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" stroked="f">
            <v:textbox>
              <w:txbxContent>
                <w:tbl>
                  <w:tblPr>
                    <w:tblW w:w="2977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843"/>
                    <w:gridCol w:w="1134"/>
                  </w:tblGrid>
                  <w:tr w:rsidR="0085303D" w:rsidRPr="0081053E" w:rsidTr="006D0534">
                    <w:trPr>
                      <w:trHeight w:val="1108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nil"/>
                          <w:right w:val="single" w:sz="12" w:space="0" w:color="auto"/>
                        </w:tcBorders>
                      </w:tcPr>
                      <w:p w:rsidR="0085303D" w:rsidRPr="00684A9C" w:rsidRDefault="0085303D" w:rsidP="006D0534">
                        <w:pPr>
                          <w:pStyle w:val="41"/>
                          <w:suppressAutoHyphens/>
                          <w:spacing w:before="0"/>
                          <w:ind w:left="-250" w:right="34" w:firstLine="250"/>
                          <w:jc w:val="right"/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</w:pPr>
                        <w:r w:rsidRPr="00D400C4">
                          <w:rPr>
                            <w:rStyle w:val="CharStyle9Exact"/>
                            <w:i w:val="0"/>
                            <w:color w:val="auto"/>
                            <w:sz w:val="24"/>
                          </w:rPr>
                          <w:t>Код</w:t>
                        </w: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по </w:t>
                        </w:r>
                        <w:proofErr w:type="gramStart"/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>региональному</w:t>
                        </w:r>
                        <w:proofErr w:type="gramEnd"/>
                      </w:p>
                      <w:p w:rsidR="0085303D" w:rsidRPr="001069DC" w:rsidRDefault="0085303D" w:rsidP="006D0534">
                        <w:pPr>
                          <w:pStyle w:val="41"/>
                          <w:suppressAutoHyphens/>
                          <w:spacing w:before="0"/>
                          <w:ind w:right="34"/>
                          <w:jc w:val="right"/>
                          <w:rPr>
                            <w:b w:val="0"/>
                          </w:rPr>
                        </w:pPr>
                        <w:r w:rsidRPr="00684A9C">
                          <w:rPr>
                            <w:rStyle w:val="CharStyle9Exact"/>
                            <w:rFonts w:ascii="Times New Roman" w:hAnsi="Times New Roman"/>
                            <w:i w:val="0"/>
                            <w:color w:val="auto"/>
                            <w:sz w:val="24"/>
                            <w:szCs w:val="24"/>
                          </w:rPr>
                          <w:t xml:space="preserve"> перечню</w:t>
                        </w:r>
                      </w:p>
                    </w:tc>
                    <w:tc>
                      <w:tcPr>
                        <w:tcW w:w="1134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</w:tcBorders>
                      </w:tcPr>
                      <w:p w:rsidR="0085303D" w:rsidRPr="00EA63AB" w:rsidRDefault="0085303D" w:rsidP="006D0534">
                        <w:pPr>
                          <w:pStyle w:val="Style7"/>
                          <w:shd w:val="clear" w:color="auto" w:fill="auto"/>
                          <w:spacing w:before="0" w:after="0" w:line="144" w:lineRule="exact"/>
                          <w:ind w:left="-108" w:firstLine="65"/>
                          <w:jc w:val="right"/>
                          <w:rPr>
                            <w:i/>
                            <w:sz w:val="20"/>
                          </w:rPr>
                        </w:pPr>
                      </w:p>
                    </w:tc>
                  </w:tr>
                </w:tbl>
                <w:p w:rsidR="0085303D" w:rsidRPr="0081053E" w:rsidRDefault="0085303D" w:rsidP="00732A3B">
                  <w:pPr>
                    <w:ind w:hanging="142"/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XSpec="right" w:tblpY="98"/>
        <w:tblW w:w="29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1134"/>
      </w:tblGrid>
      <w:tr w:rsidR="00732A3B" w:rsidRPr="0081053E" w:rsidTr="006D0534">
        <w:trPr>
          <w:trHeight w:val="1108"/>
        </w:trPr>
        <w:tc>
          <w:tcPr>
            <w:tcW w:w="184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732A3B" w:rsidRPr="00684A9C" w:rsidRDefault="00732A3B" w:rsidP="006D0534">
            <w:pPr>
              <w:pStyle w:val="41"/>
              <w:suppressAutoHyphens/>
              <w:spacing w:before="0"/>
              <w:ind w:left="-250" w:right="34" w:firstLine="250"/>
              <w:jc w:val="right"/>
              <w:rPr>
                <w:rStyle w:val="CharStyle9Exact"/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D400C4">
              <w:rPr>
                <w:rStyle w:val="CharStyle9Exact"/>
                <w:i w:val="0"/>
                <w:color w:val="auto"/>
                <w:sz w:val="24"/>
              </w:rPr>
              <w:t>Код</w:t>
            </w:r>
            <w:r w:rsidRPr="00684A9C">
              <w:rPr>
                <w:rStyle w:val="CharStyle9Exact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по </w:t>
            </w:r>
            <w:proofErr w:type="gramStart"/>
            <w:r w:rsidRPr="00684A9C">
              <w:rPr>
                <w:rStyle w:val="CharStyle9Exact"/>
                <w:rFonts w:ascii="Times New Roman" w:hAnsi="Times New Roman"/>
                <w:i w:val="0"/>
                <w:color w:val="auto"/>
                <w:sz w:val="24"/>
                <w:szCs w:val="24"/>
              </w:rPr>
              <w:t>региональному</w:t>
            </w:r>
            <w:proofErr w:type="gramEnd"/>
          </w:p>
          <w:p w:rsidR="00732A3B" w:rsidRPr="001069DC" w:rsidRDefault="00732A3B" w:rsidP="006D0534">
            <w:pPr>
              <w:pStyle w:val="41"/>
              <w:suppressAutoHyphens/>
              <w:spacing w:before="0"/>
              <w:ind w:right="34"/>
              <w:jc w:val="right"/>
              <w:rPr>
                <w:b w:val="0"/>
              </w:rPr>
            </w:pPr>
            <w:r w:rsidRPr="00684A9C">
              <w:rPr>
                <w:rStyle w:val="CharStyle9Exact"/>
                <w:rFonts w:ascii="Times New Roman" w:hAnsi="Times New Roman"/>
                <w:i w:val="0"/>
                <w:color w:val="auto"/>
                <w:sz w:val="24"/>
                <w:szCs w:val="24"/>
              </w:rPr>
              <w:t xml:space="preserve"> перечню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2A3B" w:rsidRPr="00EA63AB" w:rsidRDefault="00732A3B" w:rsidP="006D0534">
            <w:pPr>
              <w:pStyle w:val="Style7"/>
              <w:shd w:val="clear" w:color="auto" w:fill="auto"/>
              <w:spacing w:before="0" w:after="0" w:line="144" w:lineRule="exact"/>
              <w:ind w:left="-108" w:firstLine="65"/>
              <w:jc w:val="right"/>
              <w:rPr>
                <w:i/>
                <w:sz w:val="20"/>
              </w:rPr>
            </w:pPr>
          </w:p>
        </w:tc>
      </w:tr>
    </w:tbl>
    <w:p w:rsidR="00732A3B" w:rsidRPr="002B41EB" w:rsidRDefault="00732A3B" w:rsidP="00732A3B">
      <w:pPr>
        <w:jc w:val="both"/>
      </w:pPr>
      <w:r w:rsidRPr="002B41EB">
        <w:t>1.</w:t>
      </w:r>
      <w:r>
        <w:t> </w:t>
      </w:r>
      <w:r w:rsidRPr="002B41EB">
        <w:t>Наименование работы ______________________________</w:t>
      </w:r>
      <w:r>
        <w:t>_________________________</w:t>
      </w:r>
      <w:r w:rsidR="00074E37">
        <w:t>__________</w:t>
      </w:r>
    </w:p>
    <w:p w:rsidR="00732A3B" w:rsidRPr="002B41EB" w:rsidRDefault="00732A3B" w:rsidP="00732A3B">
      <w:pPr>
        <w:jc w:val="both"/>
      </w:pPr>
      <w:r w:rsidRPr="002B41EB">
        <w:t>2.</w:t>
      </w:r>
      <w:r>
        <w:t> </w:t>
      </w:r>
      <w:r w:rsidRPr="002B41EB">
        <w:t>Категории потребител</w:t>
      </w:r>
      <w:r>
        <w:t>ей работы ____________________________________</w:t>
      </w:r>
      <w:r w:rsidR="00074E37">
        <w:t>_____________________</w:t>
      </w:r>
    </w:p>
    <w:p w:rsidR="00732A3B" w:rsidRPr="002B41EB" w:rsidRDefault="00732A3B" w:rsidP="00732A3B">
      <w:pPr>
        <w:jc w:val="both"/>
      </w:pPr>
      <w:r w:rsidRPr="002B41EB">
        <w:t>3.</w:t>
      </w:r>
      <w:r>
        <w:t> </w:t>
      </w:r>
      <w:r w:rsidRPr="002B41EB">
        <w:t>Сведения о фактическом достижении показателей, характеризующих объем и (или) качество работы</w:t>
      </w:r>
    </w:p>
    <w:p w:rsidR="00732A3B" w:rsidRPr="002B41EB" w:rsidRDefault="00732A3B" w:rsidP="00732A3B">
      <w:pPr>
        <w:jc w:val="both"/>
      </w:pPr>
      <w:r w:rsidRPr="002B41EB">
        <w:t>3.1.</w:t>
      </w:r>
      <w:r>
        <w:t> </w:t>
      </w:r>
      <w:r w:rsidRPr="002B41EB">
        <w:t xml:space="preserve">Сведения о фактическом достижении показателей, характеризующие качество работы на 20 __ год и на плановый период </w:t>
      </w:r>
      <w:r>
        <w:br/>
        <w:t>20__ и 20</w:t>
      </w:r>
      <w:r w:rsidRPr="002B41EB">
        <w:t>__ годов на 1 ______ 20 __ 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81"/>
        <w:gridCol w:w="1112"/>
        <w:gridCol w:w="1112"/>
        <w:gridCol w:w="1058"/>
        <w:gridCol w:w="1084"/>
        <w:gridCol w:w="1054"/>
        <w:gridCol w:w="1073"/>
        <w:gridCol w:w="921"/>
        <w:gridCol w:w="729"/>
        <w:gridCol w:w="1248"/>
        <w:gridCol w:w="1234"/>
        <w:gridCol w:w="866"/>
        <w:gridCol w:w="907"/>
        <w:gridCol w:w="1248"/>
        <w:gridCol w:w="889"/>
      </w:tblGrid>
      <w:tr w:rsidR="00732A3B" w:rsidRPr="000A52E5" w:rsidTr="00074E37">
        <w:trPr>
          <w:trHeight w:val="20"/>
        </w:trPr>
        <w:tc>
          <w:tcPr>
            <w:tcW w:w="1081" w:type="dxa"/>
            <w:vMerge w:val="restart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A52E5">
              <w:rPr>
                <w:sz w:val="18"/>
                <w:szCs w:val="18"/>
              </w:rPr>
              <w:t>Уникаль-ный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номер </w:t>
            </w:r>
            <w:proofErr w:type="spellStart"/>
            <w:r w:rsidRPr="000A52E5">
              <w:rPr>
                <w:sz w:val="18"/>
                <w:szCs w:val="18"/>
              </w:rPr>
              <w:t>реест-ровой</w:t>
            </w:r>
            <w:proofErr w:type="spellEnd"/>
            <w:r w:rsidRPr="000A52E5">
              <w:rPr>
                <w:sz w:val="18"/>
                <w:szCs w:val="18"/>
              </w:rPr>
              <w:t xml:space="preserve"> записи</w:t>
            </w:r>
          </w:p>
        </w:tc>
        <w:tc>
          <w:tcPr>
            <w:tcW w:w="3282" w:type="dxa"/>
            <w:gridSpan w:val="3"/>
            <w:vMerge w:val="restart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Показатель, характеризующий содержание работы</w:t>
            </w:r>
          </w:p>
        </w:tc>
        <w:tc>
          <w:tcPr>
            <w:tcW w:w="2138" w:type="dxa"/>
            <w:gridSpan w:val="2"/>
            <w:vMerge w:val="restart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Показатель, характе</w:t>
            </w:r>
            <w:r w:rsidRPr="000A52E5">
              <w:rPr>
                <w:sz w:val="18"/>
                <w:szCs w:val="18"/>
              </w:rPr>
              <w:softHyphen/>
              <w:t>ризующий условия (формы) выполнения работы</w:t>
            </w:r>
          </w:p>
        </w:tc>
        <w:tc>
          <w:tcPr>
            <w:tcW w:w="9115" w:type="dxa"/>
            <w:gridSpan w:val="9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Показатель качества работы</w:t>
            </w:r>
          </w:p>
        </w:tc>
      </w:tr>
      <w:tr w:rsidR="00732A3B" w:rsidRPr="000A52E5" w:rsidTr="00074E37">
        <w:trPr>
          <w:trHeight w:val="20"/>
        </w:trPr>
        <w:tc>
          <w:tcPr>
            <w:tcW w:w="1081" w:type="dxa"/>
            <w:vMerge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</w:p>
        </w:tc>
        <w:tc>
          <w:tcPr>
            <w:tcW w:w="3282" w:type="dxa"/>
            <w:gridSpan w:val="3"/>
            <w:vMerge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</w:p>
        </w:tc>
        <w:tc>
          <w:tcPr>
            <w:tcW w:w="2138" w:type="dxa"/>
            <w:gridSpan w:val="2"/>
            <w:vMerge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</w:p>
        </w:tc>
        <w:tc>
          <w:tcPr>
            <w:tcW w:w="1073" w:type="dxa"/>
            <w:vMerge w:val="restart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показа</w:t>
            </w:r>
            <w:r w:rsidRPr="000A52E5">
              <w:rPr>
                <w:sz w:val="18"/>
                <w:szCs w:val="18"/>
              </w:rPr>
              <w:softHyphen/>
              <w:t>теля</w:t>
            </w:r>
          </w:p>
        </w:tc>
        <w:tc>
          <w:tcPr>
            <w:tcW w:w="1650" w:type="dxa"/>
            <w:gridSpan w:val="2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3348" w:type="dxa"/>
            <w:gridSpan w:val="3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значение</w:t>
            </w:r>
          </w:p>
        </w:tc>
        <w:tc>
          <w:tcPr>
            <w:tcW w:w="907" w:type="dxa"/>
            <w:vMerge w:val="restart"/>
          </w:tcPr>
          <w:p w:rsidR="00732A3B" w:rsidRPr="000A52E5" w:rsidRDefault="00732A3B" w:rsidP="006D0534">
            <w:pPr>
              <w:ind w:left="-55" w:right="-59"/>
              <w:jc w:val="center"/>
              <w:rPr>
                <w:sz w:val="18"/>
                <w:szCs w:val="18"/>
              </w:rPr>
            </w:pPr>
            <w:proofErr w:type="spellStart"/>
            <w:r w:rsidRPr="000A52E5">
              <w:rPr>
                <w:sz w:val="18"/>
                <w:szCs w:val="18"/>
              </w:rPr>
              <w:t>допус-тимое</w:t>
            </w:r>
            <w:proofErr w:type="spellEnd"/>
            <w:r w:rsidRPr="000A52E5">
              <w:rPr>
                <w:sz w:val="18"/>
                <w:szCs w:val="18"/>
              </w:rPr>
              <w:t xml:space="preserve"> (воз</w:t>
            </w:r>
            <w:r w:rsidRPr="000A52E5">
              <w:rPr>
                <w:sz w:val="18"/>
                <w:szCs w:val="18"/>
              </w:rPr>
              <w:softHyphen/>
              <w:t>можное) откло</w:t>
            </w:r>
            <w:r w:rsidRPr="000A52E5">
              <w:rPr>
                <w:sz w:val="18"/>
                <w:szCs w:val="18"/>
              </w:rPr>
              <w:softHyphen/>
              <w:t>нение</w:t>
            </w:r>
            <w:proofErr w:type="gramStart"/>
            <w:r w:rsidRPr="000A52E5">
              <w:rPr>
                <w:sz w:val="18"/>
                <w:szCs w:val="18"/>
                <w:vertAlign w:val="superscript"/>
              </w:rPr>
              <w:t>6</w:t>
            </w:r>
            <w:proofErr w:type="gramEnd"/>
          </w:p>
        </w:tc>
        <w:tc>
          <w:tcPr>
            <w:tcW w:w="1248" w:type="dxa"/>
            <w:vMerge w:val="restart"/>
          </w:tcPr>
          <w:p w:rsidR="00732A3B" w:rsidRPr="000A52E5" w:rsidRDefault="00732A3B" w:rsidP="006D0534">
            <w:pPr>
              <w:ind w:left="-55" w:right="-59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отклонение, превышаю</w:t>
            </w:r>
            <w:r w:rsidRPr="000A52E5">
              <w:rPr>
                <w:sz w:val="18"/>
                <w:szCs w:val="18"/>
              </w:rPr>
              <w:softHyphen/>
              <w:t>щее допус</w:t>
            </w:r>
            <w:r w:rsidRPr="000A52E5">
              <w:rPr>
                <w:sz w:val="18"/>
                <w:szCs w:val="18"/>
              </w:rPr>
              <w:softHyphen/>
              <w:t>тимое (воз</w:t>
            </w:r>
            <w:r w:rsidRPr="000A52E5">
              <w:rPr>
                <w:sz w:val="18"/>
                <w:szCs w:val="18"/>
              </w:rPr>
              <w:softHyphen/>
              <w:t>можное) отклонение</w:t>
            </w:r>
            <w:proofErr w:type="gramStart"/>
            <w:r w:rsidRPr="000A52E5">
              <w:rPr>
                <w:sz w:val="18"/>
                <w:szCs w:val="18"/>
                <w:vertAlign w:val="superscript"/>
              </w:rPr>
              <w:t>7</w:t>
            </w:r>
            <w:proofErr w:type="gramEnd"/>
          </w:p>
        </w:tc>
        <w:tc>
          <w:tcPr>
            <w:tcW w:w="889" w:type="dxa"/>
            <w:vMerge w:val="restart"/>
          </w:tcPr>
          <w:p w:rsidR="00732A3B" w:rsidRPr="000A52E5" w:rsidRDefault="00732A3B" w:rsidP="006D0534">
            <w:pPr>
              <w:ind w:left="-55" w:right="-59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 xml:space="preserve">причина 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откло-нения</w:t>
            </w:r>
            <w:proofErr w:type="spellEnd"/>
            <w:proofErr w:type="gramEnd"/>
          </w:p>
        </w:tc>
      </w:tr>
      <w:tr w:rsidR="00732A3B" w:rsidRPr="000A52E5" w:rsidTr="00074E37">
        <w:trPr>
          <w:trHeight w:val="20"/>
        </w:trPr>
        <w:tc>
          <w:tcPr>
            <w:tcW w:w="1081" w:type="dxa"/>
            <w:vMerge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</w:p>
        </w:tc>
        <w:tc>
          <w:tcPr>
            <w:tcW w:w="1112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112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58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84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54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73" w:type="dxa"/>
            <w:vMerge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</w:p>
        </w:tc>
        <w:tc>
          <w:tcPr>
            <w:tcW w:w="921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наиме</w:t>
            </w:r>
            <w:r w:rsidRPr="000A52E5">
              <w:rPr>
                <w:sz w:val="18"/>
                <w:szCs w:val="18"/>
              </w:rPr>
              <w:softHyphen/>
              <w:t>нование</w:t>
            </w:r>
          </w:p>
        </w:tc>
        <w:tc>
          <w:tcPr>
            <w:tcW w:w="729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код по ОКЕИ</w:t>
            </w:r>
          </w:p>
        </w:tc>
        <w:tc>
          <w:tcPr>
            <w:tcW w:w="1248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 xml:space="preserve">утверждено в 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муници-пальном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задании на год</w:t>
            </w:r>
          </w:p>
        </w:tc>
        <w:tc>
          <w:tcPr>
            <w:tcW w:w="1234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 xml:space="preserve">утверждено в </w:t>
            </w:r>
            <w:proofErr w:type="spellStart"/>
            <w:r w:rsidRPr="000A52E5">
              <w:rPr>
                <w:sz w:val="18"/>
                <w:szCs w:val="18"/>
              </w:rPr>
              <w:t>муници-пальном</w:t>
            </w:r>
            <w:proofErr w:type="spellEnd"/>
            <w:r w:rsidRPr="000A52E5">
              <w:rPr>
                <w:sz w:val="18"/>
                <w:szCs w:val="18"/>
              </w:rPr>
              <w:t xml:space="preserve"> задании на отчетную дату</w:t>
            </w:r>
            <w:proofErr w:type="gramStart"/>
            <w:r w:rsidRPr="000A52E5">
              <w:rPr>
                <w:sz w:val="18"/>
                <w:szCs w:val="18"/>
                <w:vertAlign w:val="superscript"/>
              </w:rPr>
              <w:t>4</w:t>
            </w:r>
            <w:proofErr w:type="gramEnd"/>
          </w:p>
        </w:tc>
        <w:tc>
          <w:tcPr>
            <w:tcW w:w="866" w:type="dxa"/>
          </w:tcPr>
          <w:p w:rsidR="00732A3B" w:rsidRPr="000A52E5" w:rsidRDefault="00732A3B" w:rsidP="006D0534">
            <w:pPr>
              <w:ind w:left="-42" w:right="-4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испол</w:t>
            </w:r>
            <w:r w:rsidRPr="000A52E5">
              <w:rPr>
                <w:sz w:val="18"/>
                <w:szCs w:val="18"/>
              </w:rPr>
              <w:softHyphen/>
              <w:t xml:space="preserve">нено на 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отчет-ную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дату</w:t>
            </w:r>
            <w:r w:rsidRPr="000A52E5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07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</w:tr>
      <w:tr w:rsidR="00732A3B" w:rsidRPr="000A52E5" w:rsidTr="00074E37">
        <w:trPr>
          <w:trHeight w:val="20"/>
        </w:trPr>
        <w:tc>
          <w:tcPr>
            <w:tcW w:w="1081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</w:t>
            </w:r>
          </w:p>
        </w:tc>
        <w:tc>
          <w:tcPr>
            <w:tcW w:w="1112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2</w:t>
            </w:r>
          </w:p>
        </w:tc>
        <w:tc>
          <w:tcPr>
            <w:tcW w:w="1112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3</w:t>
            </w:r>
          </w:p>
        </w:tc>
        <w:tc>
          <w:tcPr>
            <w:tcW w:w="1058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4</w:t>
            </w:r>
          </w:p>
        </w:tc>
        <w:tc>
          <w:tcPr>
            <w:tcW w:w="1084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5</w:t>
            </w:r>
          </w:p>
        </w:tc>
        <w:tc>
          <w:tcPr>
            <w:tcW w:w="1054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6</w:t>
            </w:r>
          </w:p>
        </w:tc>
        <w:tc>
          <w:tcPr>
            <w:tcW w:w="1073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7</w:t>
            </w:r>
          </w:p>
        </w:tc>
        <w:tc>
          <w:tcPr>
            <w:tcW w:w="921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8</w:t>
            </w:r>
          </w:p>
        </w:tc>
        <w:tc>
          <w:tcPr>
            <w:tcW w:w="729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9</w:t>
            </w:r>
          </w:p>
        </w:tc>
        <w:tc>
          <w:tcPr>
            <w:tcW w:w="1248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10</w:t>
            </w:r>
          </w:p>
        </w:tc>
        <w:tc>
          <w:tcPr>
            <w:tcW w:w="1234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11</w:t>
            </w:r>
          </w:p>
        </w:tc>
        <w:tc>
          <w:tcPr>
            <w:tcW w:w="866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12</w:t>
            </w:r>
          </w:p>
        </w:tc>
        <w:tc>
          <w:tcPr>
            <w:tcW w:w="907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13</w:t>
            </w:r>
          </w:p>
        </w:tc>
        <w:tc>
          <w:tcPr>
            <w:tcW w:w="1248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14</w:t>
            </w:r>
          </w:p>
        </w:tc>
        <w:tc>
          <w:tcPr>
            <w:tcW w:w="889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15</w:t>
            </w:r>
          </w:p>
        </w:tc>
      </w:tr>
      <w:tr w:rsidR="00732A3B" w:rsidRPr="000A52E5" w:rsidTr="00074E37">
        <w:trPr>
          <w:trHeight w:val="20"/>
        </w:trPr>
        <w:tc>
          <w:tcPr>
            <w:tcW w:w="1081" w:type="dxa"/>
            <w:vMerge w:val="restart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2" w:type="dxa"/>
            <w:vMerge w:val="restart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2" w:type="dxa"/>
            <w:vMerge w:val="restart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8" w:type="dxa"/>
            <w:vMerge w:val="restart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dxa"/>
            <w:vMerge w:val="restart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4" w:type="dxa"/>
            <w:vMerge w:val="restart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1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</w:tr>
      <w:tr w:rsidR="00732A3B" w:rsidRPr="000A52E5" w:rsidTr="00074E37">
        <w:trPr>
          <w:trHeight w:val="20"/>
        </w:trPr>
        <w:tc>
          <w:tcPr>
            <w:tcW w:w="1081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2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2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8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84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54" w:type="dxa"/>
            <w:vMerge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3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1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9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34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7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8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</w:tcPr>
          <w:p w:rsidR="00732A3B" w:rsidRPr="000A52E5" w:rsidRDefault="00732A3B" w:rsidP="006D0534">
            <w:pPr>
              <w:jc w:val="center"/>
              <w:rPr>
                <w:sz w:val="18"/>
                <w:szCs w:val="18"/>
              </w:rPr>
            </w:pPr>
          </w:p>
        </w:tc>
      </w:tr>
    </w:tbl>
    <w:p w:rsidR="00732A3B" w:rsidRPr="002B41EB" w:rsidRDefault="00732A3B" w:rsidP="00732A3B">
      <w:pPr>
        <w:spacing w:line="228" w:lineRule="auto"/>
        <w:jc w:val="both"/>
      </w:pPr>
      <w:r w:rsidRPr="002B41EB">
        <w:t>3.2. Сведения о фактическом достижении показателей, характеризующих объем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38"/>
        <w:gridCol w:w="1057"/>
        <w:gridCol w:w="1070"/>
        <w:gridCol w:w="1057"/>
        <w:gridCol w:w="1043"/>
        <w:gridCol w:w="1042"/>
        <w:gridCol w:w="879"/>
        <w:gridCol w:w="866"/>
        <w:gridCol w:w="713"/>
        <w:gridCol w:w="1210"/>
        <w:gridCol w:w="1166"/>
        <w:gridCol w:w="701"/>
        <w:gridCol w:w="948"/>
        <w:gridCol w:w="1057"/>
        <w:gridCol w:w="934"/>
        <w:gridCol w:w="835"/>
      </w:tblGrid>
      <w:tr w:rsidR="00732A3B" w:rsidRPr="000A52E5" w:rsidTr="00074E37">
        <w:tc>
          <w:tcPr>
            <w:tcW w:w="1038" w:type="dxa"/>
            <w:vMerge w:val="restart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A52E5">
              <w:rPr>
                <w:sz w:val="18"/>
                <w:szCs w:val="18"/>
              </w:rPr>
              <w:t>Уникаль-ный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номер </w:t>
            </w:r>
            <w:proofErr w:type="spellStart"/>
            <w:r w:rsidRPr="000A52E5">
              <w:rPr>
                <w:sz w:val="18"/>
                <w:szCs w:val="18"/>
              </w:rPr>
              <w:t>реест-ровой</w:t>
            </w:r>
            <w:proofErr w:type="spellEnd"/>
            <w:r w:rsidRPr="000A52E5">
              <w:rPr>
                <w:sz w:val="18"/>
                <w:szCs w:val="18"/>
              </w:rPr>
              <w:t xml:space="preserve"> записи</w:t>
            </w:r>
          </w:p>
        </w:tc>
        <w:tc>
          <w:tcPr>
            <w:tcW w:w="3184" w:type="dxa"/>
            <w:gridSpan w:val="3"/>
            <w:vMerge w:val="restart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Показатель, характеризующий содержание работы</w:t>
            </w:r>
          </w:p>
        </w:tc>
        <w:tc>
          <w:tcPr>
            <w:tcW w:w="2085" w:type="dxa"/>
            <w:gridSpan w:val="2"/>
            <w:vMerge w:val="restart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Показатель, характе</w:t>
            </w:r>
            <w:r w:rsidRPr="000A52E5">
              <w:rPr>
                <w:sz w:val="18"/>
                <w:szCs w:val="18"/>
              </w:rPr>
              <w:softHyphen/>
              <w:t>ризующий условия (формы) выполнения работы</w:t>
            </w:r>
          </w:p>
        </w:tc>
        <w:tc>
          <w:tcPr>
            <w:tcW w:w="8474" w:type="dxa"/>
            <w:gridSpan w:val="9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Показатель объема работы</w:t>
            </w:r>
          </w:p>
        </w:tc>
        <w:tc>
          <w:tcPr>
            <w:tcW w:w="835" w:type="dxa"/>
            <w:vMerge w:val="restart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Размер платы</w:t>
            </w:r>
          </w:p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(цена, тариф)</w:t>
            </w:r>
          </w:p>
        </w:tc>
      </w:tr>
      <w:tr w:rsidR="00732A3B" w:rsidRPr="000A52E5" w:rsidTr="00074E37">
        <w:tc>
          <w:tcPr>
            <w:tcW w:w="1038" w:type="dxa"/>
            <w:vMerge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</w:p>
        </w:tc>
        <w:tc>
          <w:tcPr>
            <w:tcW w:w="3184" w:type="dxa"/>
            <w:gridSpan w:val="3"/>
            <w:vMerge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</w:p>
        </w:tc>
        <w:tc>
          <w:tcPr>
            <w:tcW w:w="2085" w:type="dxa"/>
            <w:gridSpan w:val="2"/>
            <w:vMerge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</w:p>
        </w:tc>
        <w:tc>
          <w:tcPr>
            <w:tcW w:w="879" w:type="dxa"/>
            <w:vMerge w:val="restart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наиме</w:t>
            </w:r>
            <w:r w:rsidRPr="000A52E5">
              <w:rPr>
                <w:sz w:val="18"/>
                <w:szCs w:val="18"/>
              </w:rPr>
              <w:softHyphen/>
              <w:t xml:space="preserve">нование 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proofErr w:type="gramEnd"/>
          </w:p>
        </w:tc>
        <w:tc>
          <w:tcPr>
            <w:tcW w:w="1579" w:type="dxa"/>
            <w:gridSpan w:val="2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3077" w:type="dxa"/>
            <w:gridSpan w:val="3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значение</w:t>
            </w:r>
          </w:p>
        </w:tc>
        <w:tc>
          <w:tcPr>
            <w:tcW w:w="948" w:type="dxa"/>
            <w:vMerge w:val="restart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допусти</w:t>
            </w:r>
            <w:r w:rsidRPr="000A52E5">
              <w:rPr>
                <w:sz w:val="18"/>
                <w:szCs w:val="18"/>
              </w:rPr>
              <w:softHyphen/>
              <w:t>мое (воз</w:t>
            </w:r>
            <w:r w:rsidRPr="000A52E5">
              <w:rPr>
                <w:sz w:val="18"/>
                <w:szCs w:val="18"/>
              </w:rPr>
              <w:softHyphen/>
              <w:t>можное) отклоне</w:t>
            </w:r>
            <w:r w:rsidRPr="000A52E5">
              <w:rPr>
                <w:sz w:val="18"/>
                <w:szCs w:val="18"/>
              </w:rPr>
              <w:softHyphen/>
              <w:t>ние</w:t>
            </w:r>
            <w:proofErr w:type="gramStart"/>
            <w:r w:rsidRPr="000A52E5">
              <w:rPr>
                <w:sz w:val="18"/>
                <w:szCs w:val="18"/>
                <w:vertAlign w:val="superscript"/>
              </w:rPr>
              <w:t>6</w:t>
            </w:r>
            <w:proofErr w:type="gramEnd"/>
          </w:p>
        </w:tc>
        <w:tc>
          <w:tcPr>
            <w:tcW w:w="1057" w:type="dxa"/>
            <w:vMerge w:val="restart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отклоне</w:t>
            </w:r>
            <w:r w:rsidRPr="000A52E5">
              <w:rPr>
                <w:sz w:val="18"/>
                <w:szCs w:val="18"/>
              </w:rPr>
              <w:softHyphen/>
              <w:t xml:space="preserve">ние, 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превыша-ющее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допусти</w:t>
            </w:r>
            <w:r w:rsidRPr="000A52E5">
              <w:rPr>
                <w:sz w:val="18"/>
                <w:szCs w:val="18"/>
              </w:rPr>
              <w:softHyphen/>
              <w:t>мое (воз</w:t>
            </w:r>
            <w:r w:rsidRPr="000A52E5">
              <w:rPr>
                <w:sz w:val="18"/>
                <w:szCs w:val="18"/>
              </w:rPr>
              <w:softHyphen/>
              <w:t>можное) отклоне-ние</w:t>
            </w:r>
            <w:r w:rsidRPr="000A52E5">
              <w:rPr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934" w:type="dxa"/>
            <w:vMerge w:val="restart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причина откло</w:t>
            </w:r>
            <w:r w:rsidRPr="000A52E5">
              <w:rPr>
                <w:sz w:val="18"/>
                <w:szCs w:val="18"/>
              </w:rPr>
              <w:softHyphen/>
              <w:t>нения</w:t>
            </w:r>
          </w:p>
        </w:tc>
        <w:tc>
          <w:tcPr>
            <w:tcW w:w="835" w:type="dxa"/>
            <w:vMerge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</w:p>
        </w:tc>
      </w:tr>
      <w:tr w:rsidR="00732A3B" w:rsidRPr="000A52E5" w:rsidTr="00074E37">
        <w:tc>
          <w:tcPr>
            <w:tcW w:w="1038" w:type="dxa"/>
            <w:vMerge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________________</w:t>
            </w:r>
          </w:p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70" w:type="dxa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________________</w:t>
            </w:r>
          </w:p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57" w:type="dxa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________________</w:t>
            </w:r>
          </w:p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43" w:type="dxa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________________</w:t>
            </w:r>
          </w:p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1042" w:type="dxa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________________</w:t>
            </w:r>
          </w:p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(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наимено-вание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</w:t>
            </w:r>
            <w:proofErr w:type="spellStart"/>
            <w:r w:rsidRPr="000A52E5">
              <w:rPr>
                <w:sz w:val="18"/>
                <w:szCs w:val="18"/>
              </w:rPr>
              <w:t>показа-теля</w:t>
            </w:r>
            <w:proofErr w:type="spellEnd"/>
            <w:r w:rsidRPr="000A52E5">
              <w:rPr>
                <w:sz w:val="18"/>
                <w:szCs w:val="18"/>
              </w:rPr>
              <w:t>)</w:t>
            </w:r>
          </w:p>
        </w:tc>
        <w:tc>
          <w:tcPr>
            <w:tcW w:w="879" w:type="dxa"/>
            <w:vMerge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</w:p>
        </w:tc>
        <w:tc>
          <w:tcPr>
            <w:tcW w:w="866" w:type="dxa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наиме</w:t>
            </w:r>
            <w:r w:rsidRPr="000A52E5">
              <w:rPr>
                <w:sz w:val="18"/>
                <w:szCs w:val="18"/>
              </w:rPr>
              <w:softHyphen/>
              <w:t>нование</w:t>
            </w:r>
          </w:p>
        </w:tc>
        <w:tc>
          <w:tcPr>
            <w:tcW w:w="713" w:type="dxa"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код по ОКЕИ</w:t>
            </w:r>
          </w:p>
        </w:tc>
        <w:tc>
          <w:tcPr>
            <w:tcW w:w="1210" w:type="dxa"/>
          </w:tcPr>
          <w:p w:rsidR="00732A3B" w:rsidRPr="000A52E5" w:rsidRDefault="00732A3B" w:rsidP="006D0534">
            <w:pPr>
              <w:spacing w:line="228" w:lineRule="auto"/>
              <w:ind w:left="-77" w:right="-66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 xml:space="preserve">утверждено в </w:t>
            </w:r>
            <w:proofErr w:type="spellStart"/>
            <w:proofErr w:type="gramStart"/>
            <w:r w:rsidRPr="000A52E5">
              <w:rPr>
                <w:sz w:val="18"/>
                <w:szCs w:val="18"/>
              </w:rPr>
              <w:t>муници-пальном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задании на год</w:t>
            </w:r>
          </w:p>
        </w:tc>
        <w:tc>
          <w:tcPr>
            <w:tcW w:w="1166" w:type="dxa"/>
          </w:tcPr>
          <w:p w:rsidR="00732A3B" w:rsidRPr="000A52E5" w:rsidRDefault="00732A3B" w:rsidP="006D0534">
            <w:pPr>
              <w:spacing w:line="228" w:lineRule="auto"/>
              <w:ind w:left="-80" w:right="-7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 xml:space="preserve">утверждено в </w:t>
            </w:r>
            <w:proofErr w:type="spellStart"/>
            <w:r w:rsidRPr="000A52E5">
              <w:rPr>
                <w:sz w:val="18"/>
                <w:szCs w:val="18"/>
              </w:rPr>
              <w:t>муници-пальном</w:t>
            </w:r>
            <w:proofErr w:type="spellEnd"/>
            <w:r w:rsidRPr="000A52E5">
              <w:rPr>
                <w:sz w:val="18"/>
                <w:szCs w:val="18"/>
              </w:rPr>
              <w:t xml:space="preserve"> задании на отчетную дату</w:t>
            </w:r>
            <w:proofErr w:type="gramStart"/>
            <w:r w:rsidRPr="000A52E5">
              <w:rPr>
                <w:sz w:val="18"/>
                <w:szCs w:val="18"/>
                <w:vertAlign w:val="superscript"/>
              </w:rPr>
              <w:t>4</w:t>
            </w:r>
            <w:proofErr w:type="gramEnd"/>
          </w:p>
        </w:tc>
        <w:tc>
          <w:tcPr>
            <w:tcW w:w="701" w:type="dxa"/>
          </w:tcPr>
          <w:p w:rsidR="00732A3B" w:rsidRPr="000A52E5" w:rsidRDefault="00732A3B" w:rsidP="006D0534">
            <w:pPr>
              <w:spacing w:line="228" w:lineRule="auto"/>
              <w:ind w:left="-80" w:right="-80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A52E5">
              <w:rPr>
                <w:sz w:val="18"/>
                <w:szCs w:val="18"/>
              </w:rPr>
              <w:t>испол-нено</w:t>
            </w:r>
            <w:proofErr w:type="spellEnd"/>
            <w:proofErr w:type="gramEnd"/>
            <w:r w:rsidRPr="000A52E5">
              <w:rPr>
                <w:sz w:val="18"/>
                <w:szCs w:val="18"/>
              </w:rPr>
              <w:t xml:space="preserve"> на отчет</w:t>
            </w:r>
            <w:r w:rsidRPr="000A52E5">
              <w:rPr>
                <w:sz w:val="18"/>
                <w:szCs w:val="18"/>
              </w:rPr>
              <w:softHyphen/>
              <w:t>ную дату</w:t>
            </w:r>
            <w:r w:rsidRPr="000A52E5">
              <w:rPr>
                <w:sz w:val="18"/>
                <w:szCs w:val="18"/>
                <w:vertAlign w:val="superscript"/>
              </w:rPr>
              <w:t>5</w:t>
            </w:r>
          </w:p>
        </w:tc>
        <w:tc>
          <w:tcPr>
            <w:tcW w:w="948" w:type="dxa"/>
            <w:vMerge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  <w:vMerge/>
          </w:tcPr>
          <w:p w:rsidR="00732A3B" w:rsidRPr="000A52E5" w:rsidRDefault="00732A3B" w:rsidP="006D0534">
            <w:pPr>
              <w:spacing w:line="228" w:lineRule="auto"/>
              <w:ind w:left="-67" w:right="-38"/>
              <w:jc w:val="center"/>
              <w:rPr>
                <w:sz w:val="18"/>
                <w:szCs w:val="18"/>
              </w:rPr>
            </w:pPr>
          </w:p>
        </w:tc>
        <w:tc>
          <w:tcPr>
            <w:tcW w:w="934" w:type="dxa"/>
            <w:vMerge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</w:p>
        </w:tc>
        <w:tc>
          <w:tcPr>
            <w:tcW w:w="835" w:type="dxa"/>
            <w:vMerge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</w:p>
        </w:tc>
      </w:tr>
      <w:tr w:rsidR="00732A3B" w:rsidRPr="000A52E5" w:rsidTr="00074E37">
        <w:tc>
          <w:tcPr>
            <w:tcW w:w="1038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</w:t>
            </w:r>
          </w:p>
        </w:tc>
        <w:tc>
          <w:tcPr>
            <w:tcW w:w="1057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2</w:t>
            </w:r>
          </w:p>
        </w:tc>
        <w:tc>
          <w:tcPr>
            <w:tcW w:w="1070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3</w:t>
            </w:r>
          </w:p>
        </w:tc>
        <w:tc>
          <w:tcPr>
            <w:tcW w:w="1057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4</w:t>
            </w:r>
          </w:p>
        </w:tc>
        <w:tc>
          <w:tcPr>
            <w:tcW w:w="1043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5</w:t>
            </w:r>
          </w:p>
        </w:tc>
        <w:tc>
          <w:tcPr>
            <w:tcW w:w="1042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6</w:t>
            </w:r>
          </w:p>
        </w:tc>
        <w:tc>
          <w:tcPr>
            <w:tcW w:w="879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7</w:t>
            </w:r>
          </w:p>
        </w:tc>
        <w:tc>
          <w:tcPr>
            <w:tcW w:w="866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8</w:t>
            </w:r>
          </w:p>
        </w:tc>
        <w:tc>
          <w:tcPr>
            <w:tcW w:w="713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9</w:t>
            </w:r>
          </w:p>
        </w:tc>
        <w:tc>
          <w:tcPr>
            <w:tcW w:w="1210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10</w:t>
            </w:r>
          </w:p>
        </w:tc>
        <w:tc>
          <w:tcPr>
            <w:tcW w:w="1166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11</w:t>
            </w:r>
          </w:p>
        </w:tc>
        <w:tc>
          <w:tcPr>
            <w:tcW w:w="701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12</w:t>
            </w:r>
          </w:p>
        </w:tc>
        <w:tc>
          <w:tcPr>
            <w:tcW w:w="948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13</w:t>
            </w:r>
          </w:p>
        </w:tc>
        <w:tc>
          <w:tcPr>
            <w:tcW w:w="1057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14</w:t>
            </w:r>
          </w:p>
        </w:tc>
        <w:tc>
          <w:tcPr>
            <w:tcW w:w="934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15</w:t>
            </w:r>
          </w:p>
        </w:tc>
        <w:tc>
          <w:tcPr>
            <w:tcW w:w="835" w:type="dxa"/>
          </w:tcPr>
          <w:p w:rsidR="00732A3B" w:rsidRPr="000A52E5" w:rsidRDefault="00732A3B" w:rsidP="006D0534">
            <w:pPr>
              <w:spacing w:line="228" w:lineRule="auto"/>
              <w:ind w:left="-28" w:right="-35"/>
              <w:jc w:val="center"/>
              <w:rPr>
                <w:sz w:val="18"/>
                <w:szCs w:val="18"/>
              </w:rPr>
            </w:pPr>
            <w:r w:rsidRPr="000A52E5">
              <w:rPr>
                <w:sz w:val="18"/>
                <w:szCs w:val="18"/>
              </w:rPr>
              <w:t>16</w:t>
            </w:r>
          </w:p>
        </w:tc>
      </w:tr>
      <w:tr w:rsidR="00732A3B" w:rsidRPr="000A52E5" w:rsidTr="00074E37">
        <w:tc>
          <w:tcPr>
            <w:tcW w:w="1038" w:type="dxa"/>
            <w:vMerge w:val="restart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57" w:type="dxa"/>
            <w:vMerge w:val="restart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vMerge w:val="restart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57" w:type="dxa"/>
            <w:vMerge w:val="restart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43" w:type="dxa"/>
            <w:vMerge w:val="restart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vMerge w:val="restart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866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166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701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948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934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835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</w:tr>
      <w:tr w:rsidR="00732A3B" w:rsidRPr="000A52E5" w:rsidTr="00074E37">
        <w:tc>
          <w:tcPr>
            <w:tcW w:w="1038" w:type="dxa"/>
            <w:vMerge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57" w:type="dxa"/>
            <w:vMerge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70" w:type="dxa"/>
            <w:vMerge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57" w:type="dxa"/>
            <w:vMerge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43" w:type="dxa"/>
            <w:vMerge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42" w:type="dxa"/>
            <w:vMerge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879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866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713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166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701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948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934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  <w:tc>
          <w:tcPr>
            <w:tcW w:w="835" w:type="dxa"/>
          </w:tcPr>
          <w:p w:rsidR="00732A3B" w:rsidRPr="000A52E5" w:rsidRDefault="00732A3B" w:rsidP="006D0534">
            <w:pPr>
              <w:spacing w:line="228" w:lineRule="auto"/>
              <w:rPr>
                <w:sz w:val="18"/>
                <w:szCs w:val="18"/>
              </w:rPr>
            </w:pPr>
          </w:p>
        </w:tc>
      </w:tr>
    </w:tbl>
    <w:p w:rsidR="00732A3B" w:rsidRDefault="00732A3B" w:rsidP="00732A3B">
      <w:pPr>
        <w:spacing w:line="228" w:lineRule="auto"/>
      </w:pPr>
    </w:p>
    <w:tbl>
      <w:tblPr>
        <w:tblW w:w="3105" w:type="pct"/>
        <w:tblLayout w:type="fixed"/>
        <w:tblLook w:val="04A0"/>
      </w:tblPr>
      <w:tblGrid>
        <w:gridCol w:w="3062"/>
        <w:gridCol w:w="236"/>
        <w:gridCol w:w="1948"/>
        <w:gridCol w:w="421"/>
        <w:gridCol w:w="1156"/>
        <w:gridCol w:w="236"/>
        <w:gridCol w:w="279"/>
        <w:gridCol w:w="2360"/>
      </w:tblGrid>
      <w:tr w:rsidR="000A52E5" w:rsidRPr="002B41EB" w:rsidTr="000A52E5">
        <w:tc>
          <w:tcPr>
            <w:tcW w:w="3062" w:type="dxa"/>
          </w:tcPr>
          <w:p w:rsidR="000A52E5" w:rsidRPr="002B41EB" w:rsidRDefault="000A52E5" w:rsidP="006D0534">
            <w:pPr>
              <w:spacing w:line="228" w:lineRule="auto"/>
            </w:pPr>
            <w:r w:rsidRPr="002B41EB">
              <w:t>Руководитель (уполномоченное лицо)</w:t>
            </w:r>
          </w:p>
        </w:tc>
        <w:tc>
          <w:tcPr>
            <w:tcW w:w="236" w:type="dxa"/>
          </w:tcPr>
          <w:p w:rsidR="000A52E5" w:rsidRPr="002B41EB" w:rsidRDefault="000A52E5" w:rsidP="006D0534">
            <w:pPr>
              <w:spacing w:line="228" w:lineRule="auto"/>
            </w:pPr>
          </w:p>
        </w:tc>
        <w:tc>
          <w:tcPr>
            <w:tcW w:w="1948" w:type="dxa"/>
            <w:tcBorders>
              <w:bottom w:val="single" w:sz="4" w:space="0" w:color="auto"/>
            </w:tcBorders>
          </w:tcPr>
          <w:p w:rsidR="000A52E5" w:rsidRPr="002B41EB" w:rsidRDefault="000A52E5" w:rsidP="006D0534">
            <w:pPr>
              <w:spacing w:line="228" w:lineRule="auto"/>
            </w:pPr>
            <w:r>
              <w:t>заведующий</w:t>
            </w:r>
          </w:p>
        </w:tc>
        <w:tc>
          <w:tcPr>
            <w:tcW w:w="421" w:type="dxa"/>
          </w:tcPr>
          <w:p w:rsidR="000A52E5" w:rsidRPr="002B41EB" w:rsidRDefault="000A52E5" w:rsidP="006D0534">
            <w:pPr>
              <w:spacing w:line="228" w:lineRule="auto"/>
            </w:pPr>
          </w:p>
        </w:tc>
        <w:tc>
          <w:tcPr>
            <w:tcW w:w="1671" w:type="dxa"/>
            <w:gridSpan w:val="3"/>
            <w:tcBorders>
              <w:bottom w:val="single" w:sz="4" w:space="0" w:color="auto"/>
            </w:tcBorders>
          </w:tcPr>
          <w:p w:rsidR="000A52E5" w:rsidRPr="002B41EB" w:rsidRDefault="000A52E5" w:rsidP="006D0534">
            <w:pPr>
              <w:spacing w:line="228" w:lineRule="auto"/>
            </w:pPr>
          </w:p>
        </w:tc>
        <w:tc>
          <w:tcPr>
            <w:tcW w:w="2360" w:type="dxa"/>
          </w:tcPr>
          <w:p w:rsidR="000A52E5" w:rsidRPr="002B41EB" w:rsidRDefault="000A52E5" w:rsidP="006D0534">
            <w:pPr>
              <w:spacing w:line="228" w:lineRule="auto"/>
            </w:pPr>
            <w:r>
              <w:t>Н.Г.Васильева</w:t>
            </w:r>
          </w:p>
        </w:tc>
      </w:tr>
      <w:tr w:rsidR="00732A3B" w:rsidRPr="002B41EB" w:rsidTr="0004717C">
        <w:tc>
          <w:tcPr>
            <w:tcW w:w="3062" w:type="dxa"/>
          </w:tcPr>
          <w:p w:rsidR="00732A3B" w:rsidRPr="002B41EB" w:rsidRDefault="00732A3B" w:rsidP="006D0534">
            <w:pPr>
              <w:spacing w:line="228" w:lineRule="auto"/>
            </w:pPr>
          </w:p>
        </w:tc>
        <w:tc>
          <w:tcPr>
            <w:tcW w:w="236" w:type="dxa"/>
          </w:tcPr>
          <w:p w:rsidR="00732A3B" w:rsidRPr="002B41EB" w:rsidRDefault="00732A3B" w:rsidP="006D0534">
            <w:pPr>
              <w:spacing w:line="228" w:lineRule="auto"/>
            </w:pPr>
          </w:p>
        </w:tc>
        <w:tc>
          <w:tcPr>
            <w:tcW w:w="1948" w:type="dxa"/>
            <w:tcBorders>
              <w:top w:val="single" w:sz="4" w:space="0" w:color="auto"/>
            </w:tcBorders>
          </w:tcPr>
          <w:p w:rsidR="00732A3B" w:rsidRPr="00DA3861" w:rsidRDefault="00732A3B" w:rsidP="006D0534">
            <w:pPr>
              <w:spacing w:line="228" w:lineRule="auto"/>
              <w:jc w:val="center"/>
              <w:rPr>
                <w:sz w:val="20"/>
                <w:szCs w:val="20"/>
              </w:rPr>
            </w:pPr>
            <w:r w:rsidRPr="00DA3861">
              <w:rPr>
                <w:sz w:val="20"/>
                <w:szCs w:val="20"/>
              </w:rPr>
              <w:t>(должность)</w:t>
            </w:r>
          </w:p>
        </w:tc>
        <w:tc>
          <w:tcPr>
            <w:tcW w:w="421" w:type="dxa"/>
          </w:tcPr>
          <w:p w:rsidR="00732A3B" w:rsidRPr="00DA3861" w:rsidRDefault="00732A3B" w:rsidP="006D0534">
            <w:pPr>
              <w:spacing w:line="22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single" w:sz="4" w:space="0" w:color="auto"/>
            </w:tcBorders>
          </w:tcPr>
          <w:p w:rsidR="00732A3B" w:rsidRPr="00DA3861" w:rsidRDefault="00732A3B" w:rsidP="006D0534">
            <w:pPr>
              <w:spacing w:line="228" w:lineRule="auto"/>
              <w:jc w:val="center"/>
              <w:rPr>
                <w:sz w:val="20"/>
                <w:szCs w:val="20"/>
              </w:rPr>
            </w:pPr>
            <w:r w:rsidRPr="00DA3861"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</w:tcPr>
          <w:p w:rsidR="00732A3B" w:rsidRPr="00DA3861" w:rsidRDefault="00732A3B" w:rsidP="006D0534">
            <w:pPr>
              <w:spacing w:line="22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gridSpan w:val="2"/>
            <w:tcBorders>
              <w:top w:val="single" w:sz="4" w:space="0" w:color="auto"/>
            </w:tcBorders>
          </w:tcPr>
          <w:p w:rsidR="00732A3B" w:rsidRPr="00DA3861" w:rsidRDefault="00732A3B" w:rsidP="006D0534">
            <w:pPr>
              <w:spacing w:line="228" w:lineRule="auto"/>
              <w:jc w:val="center"/>
              <w:rPr>
                <w:sz w:val="20"/>
                <w:szCs w:val="20"/>
              </w:rPr>
            </w:pPr>
            <w:r w:rsidRPr="00DA3861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04717C" w:rsidRPr="005728F2" w:rsidRDefault="006F5F86" w:rsidP="004A57D4">
      <w:pPr>
        <w:spacing w:line="228" w:lineRule="auto"/>
      </w:pPr>
      <w:r>
        <w:t>«__</w:t>
      </w:r>
      <w:r w:rsidR="0096598E">
        <w:t>31</w:t>
      </w:r>
      <w:r>
        <w:t>__</w:t>
      </w:r>
      <w:r w:rsidR="00732A3B" w:rsidRPr="002B41EB">
        <w:t>»</w:t>
      </w:r>
      <w:r w:rsidR="00482B95">
        <w:t xml:space="preserve"> </w:t>
      </w:r>
      <w:r w:rsidR="009509D0">
        <w:t>августа</w:t>
      </w:r>
      <w:r w:rsidR="00732A3B" w:rsidRPr="002B41EB">
        <w:t>_ 20</w:t>
      </w:r>
      <w:r w:rsidR="00DA3F27">
        <w:t>2</w:t>
      </w:r>
      <w:r w:rsidR="0096598E">
        <w:t>6</w:t>
      </w:r>
      <w:r w:rsidR="00732A3B" w:rsidRPr="002B41EB">
        <w:t>г.</w:t>
      </w:r>
    </w:p>
    <w:sectPr w:rsidR="0004717C" w:rsidRPr="005728F2" w:rsidSect="000A52E5">
      <w:footerReference w:type="default" r:id="rId8"/>
      <w:footerReference w:type="first" r:id="rId9"/>
      <w:pgSz w:w="16840" w:h="11907" w:orient="landscape" w:code="9"/>
      <w:pgMar w:top="720" w:right="720" w:bottom="720" w:left="720" w:header="227" w:footer="709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1E2" w:rsidRDefault="00B161E2">
      <w:r>
        <w:separator/>
      </w:r>
    </w:p>
  </w:endnote>
  <w:endnote w:type="continuationSeparator" w:id="0">
    <w:p w:rsidR="00B161E2" w:rsidRDefault="00B161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3D" w:rsidRPr="00A537EF" w:rsidRDefault="00612590" w:rsidP="000C4B21">
    <w:pPr>
      <w:pStyle w:val="a4"/>
      <w:framePr w:wrap="auto" w:vAnchor="text" w:hAnchor="margin" w:xAlign="right" w:y="1"/>
      <w:rPr>
        <w:rStyle w:val="a6"/>
        <w:sz w:val="24"/>
        <w:szCs w:val="24"/>
      </w:rPr>
    </w:pPr>
    <w:r w:rsidRPr="00A537EF">
      <w:rPr>
        <w:rStyle w:val="a6"/>
        <w:sz w:val="24"/>
        <w:szCs w:val="24"/>
      </w:rPr>
      <w:fldChar w:fldCharType="begin"/>
    </w:r>
    <w:r w:rsidR="0085303D" w:rsidRPr="00A537EF">
      <w:rPr>
        <w:rStyle w:val="a6"/>
        <w:sz w:val="24"/>
        <w:szCs w:val="24"/>
      </w:rPr>
      <w:instrText xml:space="preserve">PAGE  </w:instrText>
    </w:r>
    <w:r w:rsidRPr="00A537EF">
      <w:rPr>
        <w:rStyle w:val="a6"/>
        <w:sz w:val="24"/>
        <w:szCs w:val="24"/>
      </w:rPr>
      <w:fldChar w:fldCharType="separate"/>
    </w:r>
    <w:r w:rsidR="003E513F">
      <w:rPr>
        <w:rStyle w:val="a6"/>
        <w:noProof/>
        <w:sz w:val="24"/>
        <w:szCs w:val="24"/>
      </w:rPr>
      <w:t>7</w:t>
    </w:r>
    <w:r w:rsidRPr="00A537EF">
      <w:rPr>
        <w:rStyle w:val="a6"/>
        <w:sz w:val="24"/>
        <w:szCs w:val="24"/>
      </w:rPr>
      <w:fldChar w:fldCharType="end"/>
    </w:r>
  </w:p>
  <w:p w:rsidR="0085303D" w:rsidRDefault="0085303D" w:rsidP="000C4B21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03D" w:rsidRDefault="0085303D">
    <w:pPr>
      <w:pStyle w:val="a4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1E2" w:rsidRDefault="00B161E2">
      <w:r>
        <w:separator/>
      </w:r>
    </w:p>
  </w:footnote>
  <w:footnote w:type="continuationSeparator" w:id="0">
    <w:p w:rsidR="00B161E2" w:rsidRDefault="00B161E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8382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331B5952"/>
    <w:multiLevelType w:val="hybridMultilevel"/>
    <w:tmpl w:val="C5F83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5A6963"/>
    <w:multiLevelType w:val="hybridMultilevel"/>
    <w:tmpl w:val="E9725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9D756A"/>
    <w:multiLevelType w:val="multilevel"/>
    <w:tmpl w:val="D568701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357"/>
  <w:doNotHyphenateCaps/>
  <w:drawingGridHorizontalSpacing w:val="140"/>
  <w:drawingGridVerticalSpacing w:val="381"/>
  <w:displayHorizont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D317E5"/>
    <w:rsid w:val="00013B43"/>
    <w:rsid w:val="000347C0"/>
    <w:rsid w:val="0004717C"/>
    <w:rsid w:val="000624ED"/>
    <w:rsid w:val="0007353B"/>
    <w:rsid w:val="00074E37"/>
    <w:rsid w:val="000831DB"/>
    <w:rsid w:val="000A0F8F"/>
    <w:rsid w:val="000A3002"/>
    <w:rsid w:val="000A513F"/>
    <w:rsid w:val="000A52E5"/>
    <w:rsid w:val="000C022D"/>
    <w:rsid w:val="000C0342"/>
    <w:rsid w:val="000C1C1C"/>
    <w:rsid w:val="000C4B21"/>
    <w:rsid w:val="000C56C9"/>
    <w:rsid w:val="000C684D"/>
    <w:rsid w:val="000D4F99"/>
    <w:rsid w:val="000F7214"/>
    <w:rsid w:val="00107FE6"/>
    <w:rsid w:val="001354B3"/>
    <w:rsid w:val="001403F5"/>
    <w:rsid w:val="00144CEE"/>
    <w:rsid w:val="001619CA"/>
    <w:rsid w:val="00164F4A"/>
    <w:rsid w:val="00173696"/>
    <w:rsid w:val="001743B7"/>
    <w:rsid w:val="001835AF"/>
    <w:rsid w:val="00191F6F"/>
    <w:rsid w:val="001A620E"/>
    <w:rsid w:val="001A6962"/>
    <w:rsid w:val="001B5446"/>
    <w:rsid w:val="001C50A3"/>
    <w:rsid w:val="001D0A89"/>
    <w:rsid w:val="001E5ABA"/>
    <w:rsid w:val="001F17A4"/>
    <w:rsid w:val="00234425"/>
    <w:rsid w:val="002501E2"/>
    <w:rsid w:val="00250E56"/>
    <w:rsid w:val="00253AE9"/>
    <w:rsid w:val="002551B4"/>
    <w:rsid w:val="00255D2E"/>
    <w:rsid w:val="00272116"/>
    <w:rsid w:val="00276141"/>
    <w:rsid w:val="002A438A"/>
    <w:rsid w:val="002A7399"/>
    <w:rsid w:val="002A73D7"/>
    <w:rsid w:val="002F7A70"/>
    <w:rsid w:val="00301C7A"/>
    <w:rsid w:val="00310EFC"/>
    <w:rsid w:val="00311171"/>
    <w:rsid w:val="0032548D"/>
    <w:rsid w:val="00326283"/>
    <w:rsid w:val="003303B5"/>
    <w:rsid w:val="00330E0D"/>
    <w:rsid w:val="00355EA5"/>
    <w:rsid w:val="00373963"/>
    <w:rsid w:val="0037479D"/>
    <w:rsid w:val="0038071E"/>
    <w:rsid w:val="00382641"/>
    <w:rsid w:val="00390CE6"/>
    <w:rsid w:val="003939D8"/>
    <w:rsid w:val="003A7A91"/>
    <w:rsid w:val="003B0263"/>
    <w:rsid w:val="003C362F"/>
    <w:rsid w:val="003E513F"/>
    <w:rsid w:val="003F43E9"/>
    <w:rsid w:val="003F53B3"/>
    <w:rsid w:val="0040125C"/>
    <w:rsid w:val="004107E7"/>
    <w:rsid w:val="00421335"/>
    <w:rsid w:val="00427529"/>
    <w:rsid w:val="00455E38"/>
    <w:rsid w:val="00457A08"/>
    <w:rsid w:val="00465A9B"/>
    <w:rsid w:val="00482B95"/>
    <w:rsid w:val="00496702"/>
    <w:rsid w:val="004A2DFF"/>
    <w:rsid w:val="004A57D4"/>
    <w:rsid w:val="004B4DAC"/>
    <w:rsid w:val="004D2ACD"/>
    <w:rsid w:val="004D6087"/>
    <w:rsid w:val="004F0753"/>
    <w:rsid w:val="005010E7"/>
    <w:rsid w:val="00507372"/>
    <w:rsid w:val="00521A1A"/>
    <w:rsid w:val="005358C6"/>
    <w:rsid w:val="005519EA"/>
    <w:rsid w:val="00555821"/>
    <w:rsid w:val="00561D2C"/>
    <w:rsid w:val="00570650"/>
    <w:rsid w:val="005728F2"/>
    <w:rsid w:val="005803FA"/>
    <w:rsid w:val="005A7A3C"/>
    <w:rsid w:val="005B2C62"/>
    <w:rsid w:val="005C156D"/>
    <w:rsid w:val="005C504A"/>
    <w:rsid w:val="005D2B7C"/>
    <w:rsid w:val="005F7EBC"/>
    <w:rsid w:val="00612590"/>
    <w:rsid w:val="00617856"/>
    <w:rsid w:val="0062598C"/>
    <w:rsid w:val="00654620"/>
    <w:rsid w:val="006624E8"/>
    <w:rsid w:val="006725F6"/>
    <w:rsid w:val="006845C4"/>
    <w:rsid w:val="00696C21"/>
    <w:rsid w:val="006A1244"/>
    <w:rsid w:val="006A18C7"/>
    <w:rsid w:val="006A4C0D"/>
    <w:rsid w:val="006A5C47"/>
    <w:rsid w:val="006C389C"/>
    <w:rsid w:val="006C62F9"/>
    <w:rsid w:val="006D0534"/>
    <w:rsid w:val="006F4293"/>
    <w:rsid w:val="006F5F86"/>
    <w:rsid w:val="00704666"/>
    <w:rsid w:val="00732A3B"/>
    <w:rsid w:val="007A0849"/>
    <w:rsid w:val="007B35CE"/>
    <w:rsid w:val="007C7DDF"/>
    <w:rsid w:val="007D413B"/>
    <w:rsid w:val="007D45F3"/>
    <w:rsid w:val="007D4AC4"/>
    <w:rsid w:val="007E3710"/>
    <w:rsid w:val="007F29D6"/>
    <w:rsid w:val="008070B3"/>
    <w:rsid w:val="00813757"/>
    <w:rsid w:val="00824193"/>
    <w:rsid w:val="008349B5"/>
    <w:rsid w:val="008433AD"/>
    <w:rsid w:val="00844ECD"/>
    <w:rsid w:val="0085303D"/>
    <w:rsid w:val="00853876"/>
    <w:rsid w:val="008936A9"/>
    <w:rsid w:val="008B028E"/>
    <w:rsid w:val="008C0818"/>
    <w:rsid w:val="008C620A"/>
    <w:rsid w:val="008F21DA"/>
    <w:rsid w:val="008F327A"/>
    <w:rsid w:val="00903D8D"/>
    <w:rsid w:val="00907E0D"/>
    <w:rsid w:val="00917554"/>
    <w:rsid w:val="0092033F"/>
    <w:rsid w:val="00935424"/>
    <w:rsid w:val="009500FD"/>
    <w:rsid w:val="009509D0"/>
    <w:rsid w:val="00954640"/>
    <w:rsid w:val="00955101"/>
    <w:rsid w:val="00955C01"/>
    <w:rsid w:val="00962963"/>
    <w:rsid w:val="0096598E"/>
    <w:rsid w:val="00965E13"/>
    <w:rsid w:val="00974A06"/>
    <w:rsid w:val="0097578D"/>
    <w:rsid w:val="00991576"/>
    <w:rsid w:val="009918F2"/>
    <w:rsid w:val="00995E39"/>
    <w:rsid w:val="009B19D4"/>
    <w:rsid w:val="009C3B6D"/>
    <w:rsid w:val="009E0EE8"/>
    <w:rsid w:val="009F70C6"/>
    <w:rsid w:val="00A0476F"/>
    <w:rsid w:val="00A15560"/>
    <w:rsid w:val="00A25739"/>
    <w:rsid w:val="00A37457"/>
    <w:rsid w:val="00A43F9C"/>
    <w:rsid w:val="00A45117"/>
    <w:rsid w:val="00A511DC"/>
    <w:rsid w:val="00A51428"/>
    <w:rsid w:val="00A537EF"/>
    <w:rsid w:val="00A5703C"/>
    <w:rsid w:val="00A600BD"/>
    <w:rsid w:val="00A810EC"/>
    <w:rsid w:val="00A878D3"/>
    <w:rsid w:val="00AF27FB"/>
    <w:rsid w:val="00B10448"/>
    <w:rsid w:val="00B1312D"/>
    <w:rsid w:val="00B161E2"/>
    <w:rsid w:val="00B216E7"/>
    <w:rsid w:val="00B32895"/>
    <w:rsid w:val="00B33E89"/>
    <w:rsid w:val="00B53D47"/>
    <w:rsid w:val="00B57CE8"/>
    <w:rsid w:val="00B71041"/>
    <w:rsid w:val="00B8152E"/>
    <w:rsid w:val="00B90C0A"/>
    <w:rsid w:val="00BA4B42"/>
    <w:rsid w:val="00BB1C0A"/>
    <w:rsid w:val="00BC4A59"/>
    <w:rsid w:val="00BC591F"/>
    <w:rsid w:val="00BD52BF"/>
    <w:rsid w:val="00BE714C"/>
    <w:rsid w:val="00BF1E13"/>
    <w:rsid w:val="00BF6FC6"/>
    <w:rsid w:val="00C27F50"/>
    <w:rsid w:val="00C348CE"/>
    <w:rsid w:val="00C35E12"/>
    <w:rsid w:val="00C75789"/>
    <w:rsid w:val="00C8498D"/>
    <w:rsid w:val="00C84E57"/>
    <w:rsid w:val="00C9717C"/>
    <w:rsid w:val="00C97F6F"/>
    <w:rsid w:val="00CB107D"/>
    <w:rsid w:val="00CB5A24"/>
    <w:rsid w:val="00CB705C"/>
    <w:rsid w:val="00CC1C47"/>
    <w:rsid w:val="00CC7A69"/>
    <w:rsid w:val="00CD5E41"/>
    <w:rsid w:val="00CF0060"/>
    <w:rsid w:val="00CF06D8"/>
    <w:rsid w:val="00CF0916"/>
    <w:rsid w:val="00D17CA3"/>
    <w:rsid w:val="00D221B8"/>
    <w:rsid w:val="00D26682"/>
    <w:rsid w:val="00D317E5"/>
    <w:rsid w:val="00D32D39"/>
    <w:rsid w:val="00D3314D"/>
    <w:rsid w:val="00D44DDA"/>
    <w:rsid w:val="00D55549"/>
    <w:rsid w:val="00D63724"/>
    <w:rsid w:val="00D806F8"/>
    <w:rsid w:val="00D945E4"/>
    <w:rsid w:val="00DA09FA"/>
    <w:rsid w:val="00DA3F27"/>
    <w:rsid w:val="00DC6FDC"/>
    <w:rsid w:val="00DD25E9"/>
    <w:rsid w:val="00DE5362"/>
    <w:rsid w:val="00E03B79"/>
    <w:rsid w:val="00E041EF"/>
    <w:rsid w:val="00E05AD8"/>
    <w:rsid w:val="00E061C3"/>
    <w:rsid w:val="00E141D6"/>
    <w:rsid w:val="00E16B00"/>
    <w:rsid w:val="00E42957"/>
    <w:rsid w:val="00E43737"/>
    <w:rsid w:val="00E44185"/>
    <w:rsid w:val="00E64821"/>
    <w:rsid w:val="00E701D8"/>
    <w:rsid w:val="00E703A6"/>
    <w:rsid w:val="00E86FDD"/>
    <w:rsid w:val="00E94480"/>
    <w:rsid w:val="00E95F25"/>
    <w:rsid w:val="00EA62E1"/>
    <w:rsid w:val="00EA63AB"/>
    <w:rsid w:val="00EA6BD7"/>
    <w:rsid w:val="00EC635C"/>
    <w:rsid w:val="00ED1198"/>
    <w:rsid w:val="00EF077B"/>
    <w:rsid w:val="00EF3FD5"/>
    <w:rsid w:val="00F1505E"/>
    <w:rsid w:val="00F15B46"/>
    <w:rsid w:val="00F2335D"/>
    <w:rsid w:val="00F26F97"/>
    <w:rsid w:val="00F36F26"/>
    <w:rsid w:val="00F62A44"/>
    <w:rsid w:val="00F67360"/>
    <w:rsid w:val="00F81BC1"/>
    <w:rsid w:val="00F82C5A"/>
    <w:rsid w:val="00F83B29"/>
    <w:rsid w:val="00FA2A71"/>
    <w:rsid w:val="00FB3BDE"/>
    <w:rsid w:val="00FB3BFB"/>
    <w:rsid w:val="00FB7371"/>
    <w:rsid w:val="00FC1774"/>
    <w:rsid w:val="00FC5EF8"/>
    <w:rsid w:val="00FC7ECA"/>
    <w:rsid w:val="00FD0064"/>
    <w:rsid w:val="00FD77F2"/>
    <w:rsid w:val="00FE0D1F"/>
    <w:rsid w:val="00FE41D6"/>
    <w:rsid w:val="00FF4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372"/>
    <w:rPr>
      <w:sz w:val="28"/>
      <w:szCs w:val="28"/>
    </w:rPr>
  </w:style>
  <w:style w:type="paragraph" w:styleId="1">
    <w:name w:val="heading 1"/>
    <w:basedOn w:val="a"/>
    <w:next w:val="a"/>
    <w:qFormat/>
    <w:rsid w:val="00507372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507372"/>
    <w:pPr>
      <w:keepNext/>
      <w:jc w:val="right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507372"/>
    <w:pPr>
      <w:ind w:firstLine="709"/>
    </w:pPr>
  </w:style>
  <w:style w:type="paragraph" w:styleId="a3">
    <w:name w:val="Body Text"/>
    <w:basedOn w:val="a"/>
    <w:rsid w:val="00507372"/>
    <w:pPr>
      <w:jc w:val="center"/>
    </w:pPr>
  </w:style>
  <w:style w:type="paragraph" w:customStyle="1" w:styleId="10">
    <w:name w:val="Стиль1"/>
    <w:basedOn w:val="a"/>
    <w:rsid w:val="00DE5362"/>
    <w:pPr>
      <w:spacing w:line="228" w:lineRule="auto"/>
      <w:jc w:val="both"/>
    </w:pPr>
  </w:style>
  <w:style w:type="paragraph" w:styleId="a4">
    <w:name w:val="footer"/>
    <w:basedOn w:val="a"/>
    <w:link w:val="a5"/>
    <w:uiPriority w:val="99"/>
    <w:rsid w:val="000C4B21"/>
    <w:pPr>
      <w:tabs>
        <w:tab w:val="center" w:pos="4677"/>
        <w:tab w:val="right" w:pos="9355"/>
      </w:tabs>
    </w:pPr>
  </w:style>
  <w:style w:type="character" w:styleId="a6">
    <w:name w:val="page number"/>
    <w:rsid w:val="000C4B21"/>
    <w:rPr>
      <w:rFonts w:cs="Times New Roman"/>
    </w:rPr>
  </w:style>
  <w:style w:type="paragraph" w:customStyle="1" w:styleId="11">
    <w:name w:val="Знак1"/>
    <w:basedOn w:val="a"/>
    <w:rsid w:val="00BF6FC6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7">
    <w:name w:val="header"/>
    <w:basedOn w:val="a"/>
    <w:rsid w:val="00A537EF"/>
    <w:pPr>
      <w:tabs>
        <w:tab w:val="center" w:pos="4677"/>
        <w:tab w:val="right" w:pos="9355"/>
      </w:tabs>
    </w:pPr>
  </w:style>
  <w:style w:type="paragraph" w:customStyle="1" w:styleId="5">
    <w:name w:val="Стиль5"/>
    <w:basedOn w:val="a"/>
    <w:rsid w:val="00FB3BFB"/>
    <w:rPr>
      <w:rFonts w:cs="Calibri"/>
      <w:sz w:val="24"/>
    </w:rPr>
  </w:style>
  <w:style w:type="paragraph" w:styleId="a8">
    <w:name w:val="Balloon Text"/>
    <w:basedOn w:val="a"/>
    <w:semiHidden/>
    <w:rsid w:val="00617856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6A12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Style8">
    <w:name w:val="Char Style 8"/>
    <w:link w:val="Style7"/>
    <w:uiPriority w:val="99"/>
    <w:locked/>
    <w:rsid w:val="00D317E5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D317E5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D317E5"/>
    <w:pPr>
      <w:widowControl w:val="0"/>
      <w:shd w:val="clear" w:color="auto" w:fill="FFFFFF"/>
      <w:spacing w:before="60" w:after="60" w:line="149" w:lineRule="exact"/>
    </w:pPr>
    <w:rPr>
      <w:b/>
      <w:sz w:val="10"/>
      <w:szCs w:val="20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D317E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aa">
    <w:name w:val="Body Text Indent"/>
    <w:basedOn w:val="a"/>
    <w:link w:val="ab"/>
    <w:rsid w:val="00732A3B"/>
    <w:pPr>
      <w:ind w:firstLine="709"/>
      <w:jc w:val="both"/>
    </w:pPr>
    <w:rPr>
      <w:szCs w:val="20"/>
    </w:rPr>
  </w:style>
  <w:style w:type="character" w:customStyle="1" w:styleId="ab">
    <w:name w:val="Основной текст с отступом Знак"/>
    <w:link w:val="aa"/>
    <w:rsid w:val="00732A3B"/>
    <w:rPr>
      <w:sz w:val="28"/>
    </w:rPr>
  </w:style>
  <w:style w:type="character" w:customStyle="1" w:styleId="a5">
    <w:name w:val="Нижний колонтитул Знак"/>
    <w:link w:val="a4"/>
    <w:uiPriority w:val="99"/>
    <w:rsid w:val="00C348CE"/>
    <w:rPr>
      <w:sz w:val="28"/>
      <w:szCs w:val="28"/>
    </w:rPr>
  </w:style>
  <w:style w:type="paragraph" w:styleId="ac">
    <w:name w:val="List Paragraph"/>
    <w:basedOn w:val="a"/>
    <w:uiPriority w:val="34"/>
    <w:qFormat/>
    <w:rsid w:val="00301C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76;&#1080;&#1089;&#1082;%20&#1076;\&#1044;&#1086;&#1082;&#1091;&#1084;&#1077;&#1085;&#1090;&#1099;\&#1064;&#1072;&#1073;&#1083;&#1086;&#1085;&#1099;\&#1055;&#1086;&#1089;&#1090;&#1072;&#1085;&#1086;&#1074;&#1083;&#1077;&#1085;&#1080;&#1077;%20202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2D39A-EA3B-45F5-ADA6-7DCC1F824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2020</Template>
  <TotalTime>0</TotalTime>
  <Pages>7</Pages>
  <Words>1849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12370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ZavDetSad44</cp:lastModifiedBy>
  <cp:revision>2</cp:revision>
  <cp:lastPrinted>2026-09-02T09:51:00Z</cp:lastPrinted>
  <dcterms:created xsi:type="dcterms:W3CDTF">2026-09-02T09:51:00Z</dcterms:created>
  <dcterms:modified xsi:type="dcterms:W3CDTF">2026-09-02T09:51:00Z</dcterms:modified>
</cp:coreProperties>
</file>